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D16" w:rsidRPr="002A6002" w:rsidRDefault="00960D16" w:rsidP="00E00241">
      <w:pPr>
        <w:rPr>
          <w:rFonts w:ascii="Georgia" w:hAnsi="Georgia" w:cs="Georgia"/>
          <w:b/>
          <w:bCs/>
          <w:i/>
          <w:iCs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6.75pt;margin-top:-27pt;width:855pt;height:603pt;z-index:-251655168">
            <v:imagedata r:id="rId5" o:title="" blacklevel="11796f"/>
          </v:shape>
        </w:pict>
      </w:r>
      <w:r w:rsidRPr="002A6002">
        <w:rPr>
          <w:rFonts w:ascii="Georgia" w:hAnsi="Georgia" w:cs="Georgia"/>
          <w:b/>
          <w:bCs/>
          <w:i/>
          <w:iCs/>
          <w:sz w:val="36"/>
          <w:szCs w:val="36"/>
        </w:rPr>
        <w:t>Каждый участник получит</w:t>
      </w:r>
      <w:r>
        <w:rPr>
          <w:rFonts w:ascii="Georgia" w:hAnsi="Georgia" w:cs="Georgia"/>
          <w:b/>
          <w:bCs/>
          <w:i/>
          <w:iCs/>
          <w:sz w:val="36"/>
          <w:szCs w:val="36"/>
        </w:rPr>
        <w:t>:</w:t>
      </w:r>
    </w:p>
    <w:p w:rsidR="00960D16" w:rsidRDefault="00960D16" w:rsidP="00591B83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С</w:t>
      </w:r>
      <w:r w:rsidRPr="00A1395E">
        <w:rPr>
          <w:sz w:val="36"/>
          <w:szCs w:val="36"/>
        </w:rPr>
        <w:t>ертификат</w:t>
      </w:r>
    </w:p>
    <w:p w:rsidR="00960D16" w:rsidRPr="00A1395E" w:rsidRDefault="00960D16" w:rsidP="00591B83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П</w:t>
      </w:r>
      <w:r w:rsidRPr="00A1395E">
        <w:rPr>
          <w:sz w:val="36"/>
          <w:szCs w:val="36"/>
        </w:rPr>
        <w:t>амятный сувенир</w:t>
      </w:r>
      <w:r w:rsidRPr="002A62EF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960D16" w:rsidRPr="00A1395E" w:rsidRDefault="00960D16" w:rsidP="00591B83">
      <w:pPr>
        <w:jc w:val="center"/>
        <w:rPr>
          <w:sz w:val="36"/>
          <w:szCs w:val="36"/>
        </w:rPr>
      </w:pPr>
    </w:p>
    <w:p w:rsidR="00960D16" w:rsidRDefault="00960D16" w:rsidP="00591B83">
      <w:pPr>
        <w:jc w:val="center"/>
        <w:rPr>
          <w:rFonts w:ascii="Georgia" w:hAnsi="Georgia" w:cs="Georgia"/>
          <w:b/>
          <w:bCs/>
          <w:i/>
          <w:iCs/>
          <w:sz w:val="36"/>
          <w:szCs w:val="36"/>
        </w:rPr>
      </w:pPr>
    </w:p>
    <w:p w:rsidR="00960D16" w:rsidRDefault="00960D16" w:rsidP="00591B83">
      <w:pPr>
        <w:jc w:val="center"/>
        <w:rPr>
          <w:rFonts w:ascii="Georgia" w:hAnsi="Georgia" w:cs="Georgia"/>
          <w:b/>
          <w:bCs/>
          <w:i/>
          <w:iCs/>
          <w:sz w:val="36"/>
          <w:szCs w:val="36"/>
        </w:rPr>
      </w:pPr>
    </w:p>
    <w:p w:rsidR="00960D16" w:rsidRPr="002A6002" w:rsidRDefault="00960D16" w:rsidP="00591B83">
      <w:pPr>
        <w:jc w:val="center"/>
        <w:rPr>
          <w:rFonts w:ascii="Georgia" w:hAnsi="Georgia" w:cs="Georgia"/>
          <w:b/>
          <w:bCs/>
          <w:i/>
          <w:iCs/>
          <w:sz w:val="36"/>
          <w:szCs w:val="36"/>
        </w:rPr>
      </w:pPr>
      <w:r w:rsidRPr="002A6002">
        <w:rPr>
          <w:rFonts w:ascii="Georgia" w:hAnsi="Georgia" w:cs="Georgia"/>
          <w:b/>
          <w:bCs/>
          <w:i/>
          <w:iCs/>
          <w:sz w:val="36"/>
          <w:szCs w:val="36"/>
        </w:rPr>
        <w:t>Победители –</w:t>
      </w:r>
    </w:p>
    <w:p w:rsidR="00960D16" w:rsidRPr="00A1395E" w:rsidRDefault="00960D16" w:rsidP="00591B83">
      <w:pPr>
        <w:numPr>
          <w:ilvl w:val="0"/>
          <w:numId w:val="2"/>
        </w:numPr>
        <w:rPr>
          <w:sz w:val="36"/>
          <w:szCs w:val="36"/>
        </w:rPr>
      </w:pPr>
      <w:r w:rsidRPr="00A1395E">
        <w:rPr>
          <w:sz w:val="36"/>
          <w:szCs w:val="36"/>
        </w:rPr>
        <w:t xml:space="preserve">Диплом  </w:t>
      </w:r>
      <w:r>
        <w:rPr>
          <w:sz w:val="36"/>
          <w:szCs w:val="36"/>
        </w:rPr>
        <w:t>Администрации г.Ижевска и Кубок турнира</w:t>
      </w:r>
    </w:p>
    <w:p w:rsidR="00960D16" w:rsidRPr="008B58D0" w:rsidRDefault="00960D16" w:rsidP="00591B83">
      <w:pPr>
        <w:numPr>
          <w:ilvl w:val="0"/>
          <w:numId w:val="2"/>
        </w:numPr>
        <w:rPr>
          <w:sz w:val="36"/>
          <w:szCs w:val="36"/>
        </w:rPr>
      </w:pPr>
      <w:r w:rsidRPr="00A1395E">
        <w:rPr>
          <w:sz w:val="36"/>
          <w:szCs w:val="36"/>
        </w:rPr>
        <w:t>Ценные призы</w:t>
      </w:r>
    </w:p>
    <w:p w:rsidR="00960D16" w:rsidRPr="005F5AA4" w:rsidRDefault="00960D16" w:rsidP="00591B83">
      <w:pPr>
        <w:numPr>
          <w:ilvl w:val="0"/>
          <w:numId w:val="2"/>
        </w:numPr>
        <w:rPr>
          <w:b/>
          <w:bCs/>
          <w:sz w:val="36"/>
          <w:szCs w:val="36"/>
        </w:rPr>
      </w:pPr>
      <w:r w:rsidRPr="005F5AA4">
        <w:rPr>
          <w:b/>
          <w:bCs/>
          <w:sz w:val="36"/>
          <w:szCs w:val="36"/>
        </w:rPr>
        <w:t xml:space="preserve">Новички соревнуются </w:t>
      </w:r>
      <w:r>
        <w:rPr>
          <w:b/>
          <w:bCs/>
          <w:sz w:val="36"/>
          <w:szCs w:val="36"/>
        </w:rPr>
        <w:t xml:space="preserve">в </w:t>
      </w:r>
      <w:r w:rsidRPr="005F5AA4">
        <w:rPr>
          <w:b/>
          <w:bCs/>
          <w:sz w:val="36"/>
          <w:szCs w:val="36"/>
        </w:rPr>
        <w:t>отдельно</w:t>
      </w:r>
      <w:r>
        <w:rPr>
          <w:b/>
          <w:bCs/>
          <w:sz w:val="36"/>
          <w:szCs w:val="36"/>
        </w:rPr>
        <w:t>й номинации</w:t>
      </w:r>
      <w:r w:rsidRPr="005F5AA4">
        <w:rPr>
          <w:b/>
          <w:bCs/>
          <w:sz w:val="36"/>
          <w:szCs w:val="36"/>
        </w:rPr>
        <w:t>!!</w:t>
      </w:r>
    </w:p>
    <w:p w:rsidR="00960D16" w:rsidRDefault="00960D16" w:rsidP="00591B83">
      <w:pPr>
        <w:jc w:val="center"/>
        <w:rPr>
          <w:rFonts w:ascii="Georgia" w:hAnsi="Georgia" w:cs="Georgia"/>
          <w:b/>
          <w:bCs/>
          <w:i/>
          <w:iCs/>
          <w:sz w:val="36"/>
          <w:szCs w:val="36"/>
        </w:rPr>
      </w:pPr>
    </w:p>
    <w:p w:rsidR="00960D16" w:rsidRDefault="00960D16" w:rsidP="00591B83">
      <w:pPr>
        <w:jc w:val="center"/>
        <w:rPr>
          <w:rFonts w:ascii="Georgia" w:hAnsi="Georgia" w:cs="Georgia"/>
          <w:b/>
          <w:bCs/>
          <w:i/>
          <w:iCs/>
          <w:sz w:val="36"/>
          <w:szCs w:val="36"/>
        </w:rPr>
      </w:pPr>
    </w:p>
    <w:p w:rsidR="00960D16" w:rsidRPr="002A6002" w:rsidRDefault="00960D16" w:rsidP="00591B83">
      <w:pPr>
        <w:jc w:val="center"/>
        <w:rPr>
          <w:rFonts w:ascii="Georgia" w:hAnsi="Georgia" w:cs="Georgia"/>
          <w:b/>
          <w:bCs/>
          <w:i/>
          <w:iCs/>
          <w:sz w:val="36"/>
          <w:szCs w:val="36"/>
        </w:rPr>
      </w:pPr>
      <w:r w:rsidRPr="002A6002">
        <w:rPr>
          <w:rFonts w:ascii="Georgia" w:hAnsi="Georgia" w:cs="Georgia"/>
          <w:b/>
          <w:bCs/>
          <w:i/>
          <w:iCs/>
          <w:sz w:val="36"/>
          <w:szCs w:val="36"/>
        </w:rPr>
        <w:t xml:space="preserve">Руководители – </w:t>
      </w:r>
    </w:p>
    <w:p w:rsidR="00960D16" w:rsidRDefault="00960D16" w:rsidP="00591B83">
      <w:pPr>
        <w:numPr>
          <w:ilvl w:val="0"/>
          <w:numId w:val="3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Б</w:t>
      </w:r>
      <w:r w:rsidRPr="00A1395E">
        <w:rPr>
          <w:sz w:val="36"/>
          <w:szCs w:val="36"/>
        </w:rPr>
        <w:t>лагодарственные письма</w:t>
      </w:r>
    </w:p>
    <w:p w:rsidR="00960D16" w:rsidRPr="00A1395E" w:rsidRDefault="00960D16" w:rsidP="00591B83">
      <w:pPr>
        <w:numPr>
          <w:ilvl w:val="0"/>
          <w:numId w:val="3"/>
        </w:num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Участвуют бесплатно(!)  </w:t>
      </w:r>
    </w:p>
    <w:p w:rsidR="00960D16" w:rsidRPr="00A1395E" w:rsidRDefault="00960D16" w:rsidP="00591B83">
      <w:pPr>
        <w:jc w:val="center"/>
        <w:rPr>
          <w:sz w:val="36"/>
          <w:szCs w:val="36"/>
        </w:rPr>
      </w:pPr>
      <w:r>
        <w:rPr>
          <w:noProof/>
        </w:rPr>
        <w:pict>
          <v:shape id="_x0000_s1027" type="#_x0000_t75" style="position:absolute;left:0;text-align:left;margin-left:-9pt;margin-top:7.5pt;width:252.95pt;height:133.6pt;z-index:-251654144">
            <v:imagedata r:id="rId6" o:title=""/>
          </v:shape>
        </w:pict>
      </w:r>
    </w:p>
    <w:p w:rsidR="00960D16" w:rsidRDefault="00960D16" w:rsidP="00591B83"/>
    <w:p w:rsidR="00960D16" w:rsidRPr="002A62EF" w:rsidRDefault="00960D16" w:rsidP="00591B83"/>
    <w:p w:rsidR="00960D16" w:rsidRDefault="00960D16" w:rsidP="00591B83"/>
    <w:p w:rsidR="00960D16" w:rsidRDefault="00960D16" w:rsidP="00591B83"/>
    <w:p w:rsidR="00960D16" w:rsidRDefault="00960D16" w:rsidP="00591B83"/>
    <w:p w:rsidR="00960D16" w:rsidRDefault="00960D16" w:rsidP="00591B83"/>
    <w:p w:rsidR="00960D16" w:rsidRDefault="00960D16" w:rsidP="00591B83"/>
    <w:p w:rsidR="00960D16" w:rsidRDefault="00960D16" w:rsidP="00591B83"/>
    <w:p w:rsidR="00960D16" w:rsidRDefault="00960D16" w:rsidP="00591B83"/>
    <w:p w:rsidR="00960D16" w:rsidRDefault="00960D16" w:rsidP="005A5771">
      <w:pPr>
        <w:jc w:val="center"/>
        <w:rPr>
          <w:rFonts w:ascii="Georgia" w:hAnsi="Georgia" w:cs="Georgia"/>
          <w:b/>
          <w:bCs/>
          <w:i/>
          <w:iCs/>
          <w:sz w:val="32"/>
          <w:szCs w:val="32"/>
        </w:rPr>
      </w:pPr>
      <w:r>
        <w:rPr>
          <w:rFonts w:ascii="Georgia" w:hAnsi="Georgia" w:cs="Georgia"/>
          <w:b/>
          <w:bCs/>
          <w:i/>
          <w:iCs/>
          <w:sz w:val="32"/>
          <w:szCs w:val="32"/>
        </w:rPr>
        <w:t>Подробности</w:t>
      </w:r>
    </w:p>
    <w:p w:rsidR="00960D16" w:rsidRDefault="00960D16" w:rsidP="00591B83">
      <w:pPr>
        <w:jc w:val="center"/>
        <w:rPr>
          <w:b/>
          <w:bCs/>
          <w:sz w:val="32"/>
          <w:szCs w:val="32"/>
        </w:rPr>
      </w:pPr>
    </w:p>
    <w:p w:rsidR="00960D16" w:rsidRPr="005A5771" w:rsidRDefault="00960D16" w:rsidP="005A5771">
      <w:pPr>
        <w:numPr>
          <w:ilvl w:val="0"/>
          <w:numId w:val="3"/>
        </w:numPr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н</w:t>
      </w:r>
      <w:r w:rsidRPr="005A5771">
        <w:rPr>
          <w:b/>
          <w:bCs/>
          <w:sz w:val="32"/>
          <w:szCs w:val="32"/>
        </w:rPr>
        <w:t>а сайте</w:t>
      </w:r>
      <w:r w:rsidRPr="005A5771">
        <w:rPr>
          <w:rFonts w:ascii="Georgia" w:hAnsi="Georgia" w:cs="Georgia"/>
          <w:b/>
          <w:bCs/>
          <w:sz w:val="32"/>
          <w:szCs w:val="32"/>
        </w:rPr>
        <w:t xml:space="preserve"> </w:t>
      </w:r>
      <w:r w:rsidRPr="005A5771">
        <w:rPr>
          <w:b/>
          <w:bCs/>
          <w:sz w:val="32"/>
          <w:szCs w:val="32"/>
        </w:rPr>
        <w:t>http://v4.udsu.ru/default/fdo</w:t>
      </w:r>
    </w:p>
    <w:p w:rsidR="00960D16" w:rsidRDefault="00960D16" w:rsidP="00591B83">
      <w:pPr>
        <w:jc w:val="center"/>
        <w:rPr>
          <w:sz w:val="32"/>
          <w:szCs w:val="32"/>
        </w:rPr>
      </w:pPr>
    </w:p>
    <w:p w:rsidR="00960D16" w:rsidRPr="005A5771" w:rsidRDefault="00960D16" w:rsidP="005A5771">
      <w:pPr>
        <w:numPr>
          <w:ilvl w:val="0"/>
          <w:numId w:val="3"/>
        </w:numPr>
        <w:jc w:val="center"/>
        <w:rPr>
          <w:b/>
          <w:bCs/>
          <w:sz w:val="32"/>
          <w:szCs w:val="32"/>
        </w:rPr>
      </w:pPr>
      <w:r w:rsidRPr="005A5771">
        <w:rPr>
          <w:b/>
          <w:bCs/>
          <w:sz w:val="32"/>
          <w:szCs w:val="32"/>
        </w:rPr>
        <w:t xml:space="preserve">по телефону </w:t>
      </w:r>
    </w:p>
    <w:p w:rsidR="00960D16" w:rsidRDefault="00960D16" w:rsidP="00591B83">
      <w:pPr>
        <w:jc w:val="center"/>
        <w:rPr>
          <w:b/>
          <w:bCs/>
          <w:sz w:val="32"/>
          <w:szCs w:val="32"/>
        </w:rPr>
      </w:pPr>
      <w:r w:rsidRPr="007D2DCF">
        <w:rPr>
          <w:b/>
          <w:bCs/>
          <w:sz w:val="32"/>
          <w:szCs w:val="32"/>
        </w:rPr>
        <w:t>(3412) 917-319</w:t>
      </w:r>
    </w:p>
    <w:p w:rsidR="00960D16" w:rsidRDefault="00960D16" w:rsidP="00591B83">
      <w:pPr>
        <w:jc w:val="center"/>
        <w:rPr>
          <w:b/>
          <w:bCs/>
          <w:sz w:val="32"/>
          <w:szCs w:val="32"/>
        </w:rPr>
      </w:pPr>
    </w:p>
    <w:p w:rsidR="00960D16" w:rsidRPr="005A5771" w:rsidRDefault="00960D16" w:rsidP="005A5771">
      <w:pPr>
        <w:numPr>
          <w:ilvl w:val="0"/>
          <w:numId w:val="3"/>
        </w:numPr>
        <w:jc w:val="center"/>
        <w:rPr>
          <w:b/>
          <w:bCs/>
          <w:sz w:val="32"/>
          <w:szCs w:val="32"/>
        </w:rPr>
      </w:pPr>
      <w:r w:rsidRPr="005A5771">
        <w:rPr>
          <w:b/>
          <w:bCs/>
          <w:sz w:val="32"/>
          <w:szCs w:val="32"/>
        </w:rPr>
        <w:t>e-mail:</w:t>
      </w:r>
    </w:p>
    <w:p w:rsidR="00960D16" w:rsidRPr="00A1395E" w:rsidRDefault="00960D16" w:rsidP="00591B83">
      <w:pPr>
        <w:jc w:val="center"/>
        <w:rPr>
          <w:b/>
          <w:bCs/>
          <w:sz w:val="32"/>
          <w:szCs w:val="32"/>
        </w:rPr>
      </w:pPr>
      <w:hyperlink r:id="rId7" w:history="1">
        <w:r w:rsidRPr="00CF7D31">
          <w:rPr>
            <w:rStyle w:val="Hyperlink"/>
            <w:b/>
            <w:bCs/>
            <w:sz w:val="32"/>
            <w:szCs w:val="32"/>
            <w:lang w:val="en-US"/>
          </w:rPr>
          <w:t>deralek</w:t>
        </w:r>
        <w:r w:rsidRPr="00A1395E">
          <w:rPr>
            <w:rStyle w:val="Hyperlink"/>
            <w:b/>
            <w:bCs/>
            <w:sz w:val="32"/>
            <w:szCs w:val="32"/>
          </w:rPr>
          <w:t>@</w:t>
        </w:r>
        <w:r w:rsidRPr="00CF7D31">
          <w:rPr>
            <w:rStyle w:val="Hyperlink"/>
            <w:b/>
            <w:bCs/>
            <w:sz w:val="32"/>
            <w:szCs w:val="32"/>
            <w:lang w:val="en-US"/>
          </w:rPr>
          <w:t>mail</w:t>
        </w:r>
        <w:r w:rsidRPr="00A1395E">
          <w:rPr>
            <w:rStyle w:val="Hyperlink"/>
            <w:b/>
            <w:bCs/>
            <w:sz w:val="32"/>
            <w:szCs w:val="32"/>
          </w:rPr>
          <w:t>.</w:t>
        </w:r>
        <w:r w:rsidRPr="00CF7D31">
          <w:rPr>
            <w:rStyle w:val="Hyperlink"/>
            <w:b/>
            <w:bCs/>
            <w:sz w:val="32"/>
            <w:szCs w:val="32"/>
            <w:lang w:val="en-US"/>
          </w:rPr>
          <w:t>ru</w:t>
        </w:r>
      </w:hyperlink>
    </w:p>
    <w:p w:rsidR="00960D16" w:rsidRPr="00A1395E" w:rsidRDefault="00960D16" w:rsidP="00591B83">
      <w:pPr>
        <w:jc w:val="center"/>
        <w:rPr>
          <w:b/>
          <w:bCs/>
          <w:sz w:val="32"/>
          <w:szCs w:val="32"/>
        </w:rPr>
      </w:pPr>
      <w:hyperlink r:id="rId8" w:history="1">
        <w:r w:rsidRPr="00AA71B2">
          <w:rPr>
            <w:rStyle w:val="Hyperlink"/>
            <w:b/>
            <w:bCs/>
            <w:sz w:val="32"/>
            <w:szCs w:val="32"/>
            <w:lang w:val="en-US"/>
          </w:rPr>
          <w:t>sterna08</w:t>
        </w:r>
        <w:r w:rsidRPr="00AA71B2">
          <w:rPr>
            <w:rStyle w:val="Hyperlink"/>
            <w:b/>
            <w:bCs/>
            <w:sz w:val="32"/>
            <w:szCs w:val="32"/>
          </w:rPr>
          <w:t>@</w:t>
        </w:r>
        <w:r w:rsidRPr="00AA71B2">
          <w:rPr>
            <w:rStyle w:val="Hyperlink"/>
            <w:b/>
            <w:bCs/>
            <w:sz w:val="32"/>
            <w:szCs w:val="32"/>
            <w:lang w:val="en-US"/>
          </w:rPr>
          <w:t>mail</w:t>
        </w:r>
        <w:r w:rsidRPr="00AA71B2">
          <w:rPr>
            <w:rStyle w:val="Hyperlink"/>
            <w:b/>
            <w:bCs/>
            <w:sz w:val="32"/>
            <w:szCs w:val="32"/>
          </w:rPr>
          <w:t>.</w:t>
        </w:r>
        <w:r w:rsidRPr="00AA71B2">
          <w:rPr>
            <w:rStyle w:val="Hyperlink"/>
            <w:b/>
            <w:bCs/>
            <w:sz w:val="32"/>
            <w:szCs w:val="32"/>
            <w:lang w:val="en-US"/>
          </w:rPr>
          <w:t>ru</w:t>
        </w:r>
      </w:hyperlink>
    </w:p>
    <w:p w:rsidR="00960D16" w:rsidRPr="00591B83" w:rsidRDefault="00960D16" w:rsidP="00591B8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en-US"/>
        </w:rPr>
        <w:t>vk</w:t>
      </w:r>
      <w:r w:rsidRPr="00591B83">
        <w:rPr>
          <w:b/>
          <w:bCs/>
          <w:sz w:val="32"/>
          <w:szCs w:val="32"/>
        </w:rPr>
        <w:t>.</w:t>
      </w:r>
      <w:r>
        <w:rPr>
          <w:b/>
          <w:bCs/>
          <w:sz w:val="32"/>
          <w:szCs w:val="32"/>
          <w:lang w:val="en-US"/>
        </w:rPr>
        <w:t>com</w:t>
      </w:r>
      <w:r w:rsidRPr="00591B83">
        <w:rPr>
          <w:b/>
          <w:bCs/>
          <w:sz w:val="32"/>
          <w:szCs w:val="32"/>
        </w:rPr>
        <w:t>/</w:t>
      </w:r>
      <w:r>
        <w:rPr>
          <w:b/>
          <w:bCs/>
          <w:sz w:val="32"/>
          <w:szCs w:val="32"/>
          <w:lang w:val="en-US"/>
        </w:rPr>
        <w:t>birdingudm</w:t>
      </w:r>
      <w:r w:rsidRPr="00591B83">
        <w:rPr>
          <w:b/>
          <w:bCs/>
          <w:sz w:val="32"/>
          <w:szCs w:val="32"/>
        </w:rPr>
        <w:t xml:space="preserve"> </w:t>
      </w:r>
    </w:p>
    <w:p w:rsidR="00960D16" w:rsidRDefault="00960D16" w:rsidP="00591B83"/>
    <w:p w:rsidR="00960D16" w:rsidRDefault="00960D16" w:rsidP="00E00241">
      <w:pPr>
        <w:ind w:left="810"/>
        <w:jc w:val="both"/>
        <w:rPr>
          <w:b/>
          <w:bCs/>
          <w:sz w:val="28"/>
          <w:szCs w:val="28"/>
        </w:rPr>
      </w:pPr>
    </w:p>
    <w:p w:rsidR="00960D16" w:rsidRDefault="00960D16" w:rsidP="00E00241">
      <w:pPr>
        <w:ind w:left="810"/>
        <w:jc w:val="both"/>
        <w:rPr>
          <w:b/>
          <w:bCs/>
          <w:sz w:val="28"/>
          <w:szCs w:val="28"/>
        </w:rPr>
      </w:pPr>
    </w:p>
    <w:p w:rsidR="00960D16" w:rsidRPr="00E00241" w:rsidRDefault="00960D16" w:rsidP="00E00241">
      <w:pPr>
        <w:ind w:left="810"/>
        <w:jc w:val="both"/>
        <w:rPr>
          <w:b/>
          <w:bCs/>
          <w:sz w:val="28"/>
          <w:szCs w:val="28"/>
        </w:rPr>
      </w:pPr>
      <w:r w:rsidRPr="00E00241">
        <w:rPr>
          <w:b/>
          <w:bCs/>
          <w:sz w:val="28"/>
          <w:szCs w:val="28"/>
        </w:rPr>
        <w:t>Календарь мероприятий:</w:t>
      </w:r>
    </w:p>
    <w:p w:rsidR="00960D16" w:rsidRPr="00E00241" w:rsidRDefault="00960D16" w:rsidP="00E00241">
      <w:pPr>
        <w:ind w:left="810"/>
        <w:jc w:val="both"/>
        <w:rPr>
          <w:b/>
          <w:bCs/>
          <w:sz w:val="28"/>
          <w:szCs w:val="28"/>
        </w:rPr>
      </w:pPr>
    </w:p>
    <w:p w:rsidR="00960D16" w:rsidRPr="00E00241" w:rsidRDefault="00960D16" w:rsidP="00E00241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</w:rPr>
        <w:t>24-25</w:t>
      </w:r>
      <w:r w:rsidRPr="00E00241">
        <w:rPr>
          <w:sz w:val="28"/>
          <w:szCs w:val="28"/>
        </w:rPr>
        <w:t xml:space="preserve"> </w:t>
      </w:r>
      <w:r>
        <w:rPr>
          <w:sz w:val="28"/>
          <w:szCs w:val="28"/>
        </w:rPr>
        <w:t>сен</w:t>
      </w:r>
      <w:r w:rsidRPr="00E00241">
        <w:rPr>
          <w:sz w:val="28"/>
          <w:szCs w:val="28"/>
        </w:rPr>
        <w:t>тября 201</w:t>
      </w:r>
      <w:r>
        <w:rPr>
          <w:sz w:val="28"/>
          <w:szCs w:val="28"/>
          <w:lang w:val="en-US"/>
        </w:rPr>
        <w:t>6</w:t>
      </w:r>
      <w:r w:rsidRPr="00E00241">
        <w:rPr>
          <w:sz w:val="28"/>
          <w:szCs w:val="28"/>
        </w:rPr>
        <w:t xml:space="preserve"> г.</w:t>
      </w:r>
    </w:p>
    <w:p w:rsidR="00960D16" w:rsidRPr="00E00241" w:rsidRDefault="00960D16" w:rsidP="00E00241">
      <w:pPr>
        <w:ind w:left="567"/>
        <w:jc w:val="both"/>
        <w:rPr>
          <w:sz w:val="28"/>
          <w:szCs w:val="28"/>
        </w:rPr>
      </w:pPr>
      <w:r w:rsidRPr="00E00241">
        <w:rPr>
          <w:sz w:val="28"/>
          <w:szCs w:val="28"/>
        </w:rPr>
        <w:t>Открытый городской турнир по бёрдингу на кубок Ижевска</w:t>
      </w:r>
    </w:p>
    <w:p w:rsidR="00960D16" w:rsidRPr="00E00241" w:rsidRDefault="00960D16" w:rsidP="00E00241">
      <w:pPr>
        <w:ind w:left="567"/>
        <w:jc w:val="both"/>
        <w:rPr>
          <w:sz w:val="28"/>
          <w:szCs w:val="28"/>
        </w:rPr>
      </w:pPr>
    </w:p>
    <w:p w:rsidR="00960D16" w:rsidRDefault="00960D16" w:rsidP="00E00241">
      <w:pPr>
        <w:ind w:left="567"/>
        <w:jc w:val="both"/>
        <w:rPr>
          <w:sz w:val="28"/>
          <w:szCs w:val="28"/>
        </w:rPr>
      </w:pPr>
      <w:r w:rsidRPr="00E00241">
        <w:rPr>
          <w:sz w:val="28"/>
          <w:szCs w:val="28"/>
        </w:rPr>
        <w:t>1-3 мая 201</w:t>
      </w:r>
      <w:r w:rsidRPr="00C606A6">
        <w:rPr>
          <w:sz w:val="28"/>
          <w:szCs w:val="28"/>
        </w:rPr>
        <w:t>7</w:t>
      </w:r>
      <w:r w:rsidRPr="00E00241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</w:p>
    <w:p w:rsidR="00960D16" w:rsidRDefault="00960D16" w:rsidP="00E00241">
      <w:pPr>
        <w:ind w:left="567"/>
        <w:jc w:val="both"/>
        <w:rPr>
          <w:sz w:val="28"/>
          <w:szCs w:val="28"/>
        </w:rPr>
      </w:pPr>
      <w:r w:rsidRPr="00E00241">
        <w:rPr>
          <w:b/>
          <w:bCs/>
          <w:sz w:val="28"/>
          <w:szCs w:val="28"/>
        </w:rPr>
        <w:t>«Пихтовка»</w:t>
      </w:r>
      <w:r w:rsidRPr="00E00241">
        <w:rPr>
          <w:sz w:val="28"/>
          <w:szCs w:val="28"/>
        </w:rPr>
        <w:t xml:space="preserve"> - республиканские соревнования на приз Министерства природных ресурсов</w:t>
      </w:r>
    </w:p>
    <w:p w:rsidR="00960D16" w:rsidRDefault="00960D16" w:rsidP="00E00241">
      <w:pPr>
        <w:ind w:left="567"/>
        <w:jc w:val="both"/>
        <w:rPr>
          <w:sz w:val="28"/>
          <w:szCs w:val="28"/>
        </w:rPr>
      </w:pPr>
    </w:p>
    <w:p w:rsidR="00960D16" w:rsidRPr="00E00241" w:rsidRDefault="00960D16" w:rsidP="00E00241">
      <w:pPr>
        <w:ind w:left="567"/>
        <w:jc w:val="both"/>
        <w:rPr>
          <w:sz w:val="28"/>
          <w:szCs w:val="28"/>
        </w:rPr>
      </w:pPr>
    </w:p>
    <w:p w:rsidR="00960D16" w:rsidRPr="00E00241" w:rsidRDefault="00960D16" w:rsidP="00E00241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 декабря 201</w:t>
      </w:r>
      <w:r w:rsidRPr="004830A9">
        <w:rPr>
          <w:sz w:val="28"/>
          <w:szCs w:val="28"/>
        </w:rPr>
        <w:t>6</w:t>
      </w:r>
      <w:r>
        <w:rPr>
          <w:sz w:val="28"/>
          <w:szCs w:val="28"/>
        </w:rPr>
        <w:t xml:space="preserve"> г.-1</w:t>
      </w:r>
      <w:r w:rsidRPr="004830A9">
        <w:rPr>
          <w:sz w:val="28"/>
          <w:szCs w:val="28"/>
        </w:rPr>
        <w:t>5</w:t>
      </w:r>
      <w:r>
        <w:rPr>
          <w:sz w:val="28"/>
          <w:szCs w:val="28"/>
        </w:rPr>
        <w:t xml:space="preserve"> января 201</w:t>
      </w:r>
      <w:r w:rsidRPr="004830A9">
        <w:rPr>
          <w:sz w:val="28"/>
          <w:szCs w:val="28"/>
        </w:rPr>
        <w:t>7</w:t>
      </w:r>
      <w:r>
        <w:rPr>
          <w:sz w:val="28"/>
          <w:szCs w:val="28"/>
        </w:rPr>
        <w:t xml:space="preserve"> г. </w:t>
      </w:r>
      <w:r w:rsidRPr="00E00241">
        <w:rPr>
          <w:b/>
          <w:bCs/>
          <w:sz w:val="28"/>
          <w:szCs w:val="28"/>
        </w:rPr>
        <w:t>«Птицы на кормушках»</w:t>
      </w:r>
      <w:r w:rsidRPr="00E00241">
        <w:rPr>
          <w:sz w:val="28"/>
          <w:szCs w:val="28"/>
        </w:rPr>
        <w:t xml:space="preserve"> - фотоконкурс знатоков птиц</w:t>
      </w:r>
    </w:p>
    <w:p w:rsidR="00960D16" w:rsidRDefault="00960D16" w:rsidP="00591B83"/>
    <w:p w:rsidR="00960D16" w:rsidRDefault="00960D16" w:rsidP="00591B83">
      <w:pPr>
        <w:jc w:val="center"/>
        <w:rPr>
          <w:b/>
          <w:bCs/>
          <w:spacing w:val="20"/>
          <w:sz w:val="20"/>
          <w:szCs w:val="20"/>
        </w:rPr>
      </w:pPr>
      <w:r>
        <w:rPr>
          <w:noProof/>
        </w:rPr>
        <w:pict>
          <v:shape id="_x0000_s1028" type="#_x0000_t75" style="position:absolute;left:0;text-align:left;margin-left:201.4pt;margin-top:8.75pt;width:45pt;height:36.25pt;z-index:251653120">
            <v:imagedata r:id="rId9" o:title=""/>
          </v:shape>
        </w:pict>
      </w:r>
      <w:r>
        <w:rPr>
          <w:b/>
          <w:bCs/>
          <w:spacing w:val="20"/>
          <w:sz w:val="20"/>
          <w:szCs w:val="20"/>
        </w:rPr>
        <w:t>ФГБУ Национальный парк «Нечкинский»</w:t>
      </w:r>
      <w:r w:rsidRPr="00E164A4">
        <w:rPr>
          <w:b/>
          <w:bCs/>
          <w:spacing w:val="20"/>
          <w:sz w:val="20"/>
          <w:szCs w:val="20"/>
        </w:rPr>
        <w:t xml:space="preserve"> </w:t>
      </w:r>
    </w:p>
    <w:p w:rsidR="00960D16" w:rsidRDefault="00960D16" w:rsidP="00591B83">
      <w:pPr>
        <w:jc w:val="center"/>
        <w:rPr>
          <w:b/>
          <w:bCs/>
          <w:spacing w:val="20"/>
          <w:sz w:val="20"/>
          <w:szCs w:val="20"/>
        </w:rPr>
      </w:pPr>
      <w:r>
        <w:rPr>
          <w:noProof/>
        </w:rPr>
        <w:pict>
          <v:shape id="_x0000_s1029" type="#_x0000_t75" style="position:absolute;left:0;text-align:left;margin-left:-5.6pt;margin-top:-.15pt;width:36pt;height:33.65pt;z-index:251654144">
            <v:imagedata r:id="rId10" o:title=""/>
          </v:shape>
        </w:pict>
      </w:r>
      <w:r>
        <w:rPr>
          <w:b/>
          <w:bCs/>
          <w:spacing w:val="20"/>
          <w:sz w:val="20"/>
          <w:szCs w:val="20"/>
        </w:rPr>
        <w:t>«</w:t>
      </w:r>
      <w:r w:rsidRPr="00E164A4">
        <w:rPr>
          <w:b/>
          <w:bCs/>
          <w:spacing w:val="20"/>
          <w:sz w:val="20"/>
          <w:szCs w:val="20"/>
        </w:rPr>
        <w:t>Удмуртский государственный университет</w:t>
      </w:r>
      <w:r>
        <w:rPr>
          <w:b/>
          <w:bCs/>
          <w:spacing w:val="20"/>
          <w:sz w:val="20"/>
          <w:szCs w:val="20"/>
        </w:rPr>
        <w:t>»</w:t>
      </w:r>
    </w:p>
    <w:p w:rsidR="00960D16" w:rsidRPr="00E164A4" w:rsidRDefault="00960D16" w:rsidP="00591B83">
      <w:pPr>
        <w:jc w:val="center"/>
        <w:rPr>
          <w:b/>
          <w:bCs/>
          <w:spacing w:val="20"/>
          <w:sz w:val="20"/>
          <w:szCs w:val="20"/>
        </w:rPr>
      </w:pPr>
      <w:r>
        <w:rPr>
          <w:b/>
          <w:bCs/>
          <w:spacing w:val="20"/>
          <w:sz w:val="20"/>
          <w:szCs w:val="20"/>
        </w:rPr>
        <w:t>БУК УР «Зоопарк Удмуртии»</w:t>
      </w:r>
    </w:p>
    <w:p w:rsidR="00960D16" w:rsidRDefault="00960D16" w:rsidP="00591B83"/>
    <w:p w:rsidR="00960D16" w:rsidRDefault="00960D16" w:rsidP="00591B83"/>
    <w:p w:rsidR="00960D16" w:rsidRDefault="00960D16" w:rsidP="00591B83"/>
    <w:p w:rsidR="00960D16" w:rsidRDefault="00960D16" w:rsidP="00591B83"/>
    <w:p w:rsidR="00960D16" w:rsidRDefault="00960D16" w:rsidP="00591B83"/>
    <w:p w:rsidR="00960D16" w:rsidRDefault="00960D16" w:rsidP="00591B83"/>
    <w:p w:rsidR="00960D16" w:rsidRDefault="00960D16" w:rsidP="00591B83"/>
    <w:p w:rsidR="00960D16" w:rsidRPr="004B793E" w:rsidRDefault="00960D16" w:rsidP="00591B83">
      <w:pPr>
        <w:jc w:val="center"/>
        <w:rPr>
          <w:rFonts w:ascii="Georgia" w:hAnsi="Georgia" w:cs="Georgia"/>
          <w:b/>
          <w:bCs/>
          <w:sz w:val="72"/>
          <w:szCs w:val="72"/>
        </w:rPr>
      </w:pPr>
      <w:r w:rsidRPr="004B793E">
        <w:rPr>
          <w:rFonts w:ascii="Georgia" w:hAnsi="Georgia" w:cs="Georgia"/>
          <w:b/>
          <w:bCs/>
          <w:sz w:val="72"/>
          <w:szCs w:val="72"/>
        </w:rPr>
        <w:t>Городской</w:t>
      </w:r>
    </w:p>
    <w:p w:rsidR="00960D16" w:rsidRPr="004B793E" w:rsidRDefault="00960D16" w:rsidP="00591B83">
      <w:pPr>
        <w:jc w:val="center"/>
        <w:rPr>
          <w:rFonts w:ascii="Georgia" w:hAnsi="Georgia" w:cs="Georgia"/>
          <w:b/>
          <w:bCs/>
          <w:sz w:val="72"/>
          <w:szCs w:val="72"/>
        </w:rPr>
      </w:pPr>
      <w:r w:rsidRPr="004B793E">
        <w:rPr>
          <w:rFonts w:ascii="Georgia" w:hAnsi="Georgia" w:cs="Georgia"/>
          <w:b/>
          <w:bCs/>
          <w:sz w:val="72"/>
          <w:szCs w:val="72"/>
        </w:rPr>
        <w:t>турнир</w:t>
      </w:r>
    </w:p>
    <w:p w:rsidR="00960D16" w:rsidRPr="004B793E" w:rsidRDefault="00960D16" w:rsidP="00591B83">
      <w:pPr>
        <w:jc w:val="center"/>
        <w:rPr>
          <w:sz w:val="52"/>
          <w:szCs w:val="52"/>
        </w:rPr>
      </w:pPr>
      <w:r w:rsidRPr="004B793E">
        <w:rPr>
          <w:sz w:val="52"/>
          <w:szCs w:val="52"/>
        </w:rPr>
        <w:t>по спортивной орнитологии</w:t>
      </w:r>
    </w:p>
    <w:p w:rsidR="00960D16" w:rsidRDefault="00960D16" w:rsidP="00591B83">
      <w:pPr>
        <w:jc w:val="center"/>
        <w:rPr>
          <w:sz w:val="36"/>
          <w:szCs w:val="36"/>
        </w:rPr>
      </w:pPr>
      <w:r w:rsidRPr="004B793E">
        <w:rPr>
          <w:sz w:val="36"/>
          <w:szCs w:val="36"/>
        </w:rPr>
        <w:t>для школьников</w:t>
      </w:r>
    </w:p>
    <w:p w:rsidR="00960D16" w:rsidRPr="004B793E" w:rsidRDefault="00960D16" w:rsidP="00591B83">
      <w:pPr>
        <w:jc w:val="center"/>
        <w:rPr>
          <w:sz w:val="36"/>
          <w:szCs w:val="36"/>
        </w:rPr>
      </w:pPr>
      <w:r>
        <w:rPr>
          <w:sz w:val="36"/>
          <w:szCs w:val="36"/>
        </w:rPr>
        <w:t>и взрослых</w:t>
      </w:r>
    </w:p>
    <w:p w:rsidR="00960D16" w:rsidRPr="004B793E" w:rsidRDefault="00960D16" w:rsidP="00591B83">
      <w:pPr>
        <w:rPr>
          <w:sz w:val="36"/>
          <w:szCs w:val="36"/>
        </w:rPr>
      </w:pPr>
    </w:p>
    <w:p w:rsidR="00960D16" w:rsidRDefault="00960D16" w:rsidP="00591B83"/>
    <w:p w:rsidR="00960D16" w:rsidRPr="004B793E" w:rsidRDefault="00960D16" w:rsidP="00591B83">
      <w:pPr>
        <w:jc w:val="center"/>
        <w:rPr>
          <w:sz w:val="56"/>
          <w:szCs w:val="56"/>
        </w:rPr>
      </w:pPr>
      <w:r>
        <w:rPr>
          <w:rFonts w:ascii="Georgia" w:hAnsi="Georgia" w:cs="Georgia"/>
          <w:b/>
          <w:bCs/>
          <w:sz w:val="56"/>
          <w:szCs w:val="56"/>
        </w:rPr>
        <w:t>на биостанции УдГУ «Сива»</w:t>
      </w:r>
    </w:p>
    <w:p w:rsidR="00960D16" w:rsidRDefault="00960D16" w:rsidP="00591B83"/>
    <w:p w:rsidR="00960D16" w:rsidRDefault="00960D16" w:rsidP="00591B83"/>
    <w:p w:rsidR="00960D16" w:rsidRDefault="00960D16" w:rsidP="00591B83"/>
    <w:p w:rsidR="00960D16" w:rsidRDefault="00960D16" w:rsidP="00591B83"/>
    <w:p w:rsidR="00960D16" w:rsidRDefault="00960D16" w:rsidP="00591B83"/>
    <w:p w:rsidR="00960D16" w:rsidRDefault="00960D16" w:rsidP="00591B83">
      <w:pPr>
        <w:jc w:val="center"/>
        <w:rPr>
          <w:sz w:val="28"/>
          <w:szCs w:val="28"/>
        </w:rPr>
      </w:pPr>
      <w:r w:rsidRPr="004B793E">
        <w:rPr>
          <w:sz w:val="28"/>
          <w:szCs w:val="28"/>
        </w:rPr>
        <w:t>Ижевск</w:t>
      </w:r>
      <w:r>
        <w:rPr>
          <w:sz w:val="28"/>
          <w:szCs w:val="28"/>
        </w:rPr>
        <w:t>,</w:t>
      </w:r>
    </w:p>
    <w:p w:rsidR="00960D16" w:rsidRPr="004B793E" w:rsidRDefault="00960D16" w:rsidP="00591B83">
      <w:pPr>
        <w:jc w:val="center"/>
        <w:rPr>
          <w:sz w:val="28"/>
          <w:szCs w:val="28"/>
        </w:rPr>
      </w:pPr>
      <w:r>
        <w:rPr>
          <w:sz w:val="28"/>
          <w:szCs w:val="28"/>
        </w:rPr>
        <w:t>24-25 сентября</w:t>
      </w:r>
    </w:p>
    <w:p w:rsidR="00960D16" w:rsidRDefault="00960D16" w:rsidP="00591B83">
      <w:pPr>
        <w:jc w:val="center"/>
        <w:rPr>
          <w:sz w:val="28"/>
          <w:szCs w:val="28"/>
        </w:rPr>
      </w:pPr>
      <w:r w:rsidRPr="004B793E">
        <w:rPr>
          <w:sz w:val="28"/>
          <w:szCs w:val="28"/>
        </w:rPr>
        <w:t>201</w:t>
      </w:r>
      <w:r w:rsidRPr="00C606A6">
        <w:rPr>
          <w:sz w:val="28"/>
          <w:szCs w:val="28"/>
        </w:rPr>
        <w:t>6</w:t>
      </w:r>
      <w:r w:rsidRPr="004B793E">
        <w:rPr>
          <w:sz w:val="28"/>
          <w:szCs w:val="28"/>
        </w:rPr>
        <w:t xml:space="preserve"> г.</w:t>
      </w:r>
    </w:p>
    <w:p w:rsidR="00960D16" w:rsidRDefault="00960D16" w:rsidP="00591B83">
      <w:pPr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rFonts w:ascii="Georgia" w:hAnsi="Georgia" w:cs="Georgia"/>
          <w:b/>
          <w:bCs/>
          <w:sz w:val="28"/>
          <w:szCs w:val="28"/>
        </w:rPr>
        <w:t>24-25</w:t>
      </w:r>
      <w:r w:rsidRPr="001256E1">
        <w:rPr>
          <w:rFonts w:ascii="Georgia" w:hAnsi="Georgia" w:cs="Georgia"/>
          <w:b/>
          <w:bCs/>
          <w:sz w:val="28"/>
          <w:szCs w:val="28"/>
        </w:rPr>
        <w:t xml:space="preserve"> </w:t>
      </w:r>
      <w:r>
        <w:rPr>
          <w:rFonts w:ascii="Georgia" w:hAnsi="Georgia" w:cs="Georgia"/>
          <w:b/>
          <w:bCs/>
          <w:sz w:val="28"/>
          <w:szCs w:val="28"/>
        </w:rPr>
        <w:t>сен</w:t>
      </w:r>
      <w:r w:rsidRPr="001256E1">
        <w:rPr>
          <w:rFonts w:ascii="Georgia" w:hAnsi="Georgia" w:cs="Georgia"/>
          <w:b/>
          <w:bCs/>
          <w:sz w:val="28"/>
          <w:szCs w:val="28"/>
        </w:rPr>
        <w:t>тября 201</w:t>
      </w:r>
      <w:r w:rsidRPr="00C606A6">
        <w:rPr>
          <w:rFonts w:ascii="Georgia" w:hAnsi="Georgia" w:cs="Georgia"/>
          <w:b/>
          <w:bCs/>
          <w:sz w:val="28"/>
          <w:szCs w:val="28"/>
        </w:rPr>
        <w:t>6</w:t>
      </w:r>
      <w:r w:rsidRPr="001256E1">
        <w:rPr>
          <w:rFonts w:ascii="Georgia" w:hAnsi="Georgia" w:cs="Georgia"/>
          <w:b/>
          <w:bCs/>
          <w:sz w:val="28"/>
          <w:szCs w:val="28"/>
        </w:rPr>
        <w:t xml:space="preserve"> года</w:t>
      </w:r>
    </w:p>
    <w:p w:rsidR="00960D16" w:rsidRPr="001256E1" w:rsidRDefault="00960D16" w:rsidP="00591B83">
      <w:pPr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960D16" w:rsidRPr="00B550CF" w:rsidRDefault="00960D16" w:rsidP="00591B83">
      <w:pPr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>П</w:t>
      </w:r>
      <w:r w:rsidRPr="00B550CF">
        <w:rPr>
          <w:rFonts w:ascii="Georgia" w:hAnsi="Georgia" w:cs="Georgia"/>
          <w:b/>
          <w:bCs/>
          <w:sz w:val="28"/>
          <w:szCs w:val="28"/>
        </w:rPr>
        <w:t>риглаша</w:t>
      </w:r>
      <w:r>
        <w:rPr>
          <w:rFonts w:ascii="Georgia" w:hAnsi="Georgia" w:cs="Georgia"/>
          <w:b/>
          <w:bCs/>
          <w:sz w:val="28"/>
          <w:szCs w:val="28"/>
        </w:rPr>
        <w:t>ем</w:t>
      </w:r>
    </w:p>
    <w:p w:rsidR="00960D16" w:rsidRPr="00B550CF" w:rsidRDefault="00960D16" w:rsidP="00591B83">
      <w:pPr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>любителей природы</w:t>
      </w:r>
    </w:p>
    <w:p w:rsidR="00960D16" w:rsidRPr="00B550CF" w:rsidRDefault="00960D16" w:rsidP="00591B83">
      <w:pPr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 xml:space="preserve">провести выходные </w:t>
      </w:r>
    </w:p>
    <w:p w:rsidR="00960D16" w:rsidRPr="00B550CF" w:rsidRDefault="00960D16" w:rsidP="00591B83">
      <w:pPr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>на биостанции УдГУ «Сива» - в уникальном уголке Нечкинского национального парка – устье р.Сивы и померяться силами в знании птиц</w:t>
      </w:r>
    </w:p>
    <w:p w:rsidR="00960D16" w:rsidRPr="0084130B" w:rsidRDefault="00960D16" w:rsidP="00591B83">
      <w:pPr>
        <w:jc w:val="both"/>
        <w:rPr>
          <w:i/>
          <w:iCs/>
          <w:sz w:val="36"/>
          <w:szCs w:val="36"/>
        </w:rPr>
      </w:pPr>
      <w:r w:rsidRPr="0084130B">
        <w:rPr>
          <w:i/>
          <w:iCs/>
          <w:sz w:val="36"/>
          <w:szCs w:val="36"/>
        </w:rPr>
        <w:t>Бёрдинг – командн</w:t>
      </w:r>
      <w:r>
        <w:rPr>
          <w:i/>
          <w:iCs/>
          <w:sz w:val="36"/>
          <w:szCs w:val="36"/>
        </w:rPr>
        <w:t>ый</w:t>
      </w:r>
      <w:r w:rsidRPr="0084130B">
        <w:rPr>
          <w:i/>
          <w:iCs/>
          <w:sz w:val="36"/>
          <w:szCs w:val="36"/>
        </w:rPr>
        <w:t xml:space="preserve"> </w:t>
      </w:r>
      <w:r>
        <w:rPr>
          <w:i/>
          <w:iCs/>
          <w:sz w:val="36"/>
          <w:szCs w:val="36"/>
        </w:rPr>
        <w:t>квест</w:t>
      </w:r>
      <w:r w:rsidRPr="0084130B">
        <w:rPr>
          <w:i/>
          <w:iCs/>
          <w:sz w:val="36"/>
          <w:szCs w:val="36"/>
        </w:rPr>
        <w:t xml:space="preserve">, где участники соревнуются в </w:t>
      </w:r>
      <w:r>
        <w:rPr>
          <w:i/>
          <w:iCs/>
          <w:sz w:val="36"/>
          <w:szCs w:val="36"/>
        </w:rPr>
        <w:t>определении видов</w:t>
      </w:r>
      <w:r w:rsidRPr="0084130B">
        <w:rPr>
          <w:i/>
          <w:iCs/>
          <w:sz w:val="36"/>
          <w:szCs w:val="36"/>
        </w:rPr>
        <w:t xml:space="preserve"> птиц.</w:t>
      </w:r>
    </w:p>
    <w:p w:rsidR="00960D16" w:rsidRDefault="00960D16" w:rsidP="000E7DE2">
      <w:pPr>
        <w:jc w:val="both"/>
        <w:rPr>
          <w:sz w:val="36"/>
          <w:szCs w:val="36"/>
        </w:rPr>
      </w:pPr>
      <w:r>
        <w:rPr>
          <w:sz w:val="36"/>
          <w:szCs w:val="36"/>
        </w:rPr>
        <w:t>Участвуя, ты сможешь:</w:t>
      </w:r>
    </w:p>
    <w:p w:rsidR="00960D16" w:rsidRDefault="00960D16" w:rsidP="000E7DE2">
      <w:pPr>
        <w:jc w:val="both"/>
        <w:rPr>
          <w:sz w:val="36"/>
          <w:szCs w:val="36"/>
        </w:rPr>
      </w:pPr>
      <w:r>
        <w:rPr>
          <w:noProof/>
        </w:rPr>
        <w:pict>
          <v:shape id="_x0000_s1030" type="#_x0000_t75" style="position:absolute;left:0;text-align:left;margin-left:3.75pt;margin-top:5.8pt;width:21.75pt;height:14.1pt;z-index:251656192">
            <v:imagedata r:id="rId11" o:title="" croptop="13052f" cropbottom="13688f" cropleft="2489f" cropright="3111f" chromakey="white" gain="5" blacklevel="-26214f"/>
            <w10:wrap type="square"/>
          </v:shape>
        </w:pict>
      </w:r>
      <w:r>
        <w:rPr>
          <w:sz w:val="36"/>
          <w:szCs w:val="36"/>
        </w:rPr>
        <w:t xml:space="preserve">получить мастер-класс от </w:t>
      </w:r>
      <w:r w:rsidRPr="000E7DE2">
        <w:rPr>
          <w:sz w:val="34"/>
          <w:szCs w:val="34"/>
        </w:rPr>
        <w:t>орнитологов-профессионалов</w:t>
      </w:r>
      <w:r>
        <w:rPr>
          <w:sz w:val="36"/>
          <w:szCs w:val="36"/>
        </w:rPr>
        <w:t>,</w:t>
      </w:r>
    </w:p>
    <w:p w:rsidR="00960D16" w:rsidRDefault="00960D16" w:rsidP="000E7DE2">
      <w:pPr>
        <w:ind w:left="720"/>
        <w:jc w:val="both"/>
        <w:rPr>
          <w:sz w:val="36"/>
          <w:szCs w:val="36"/>
        </w:rPr>
      </w:pPr>
      <w:r>
        <w:rPr>
          <w:noProof/>
        </w:rPr>
        <w:pict>
          <v:shape id="_x0000_s1031" type="#_x0000_t75" style="position:absolute;left:0;text-align:left;margin-left:4.65pt;margin-top:8.2pt;width:23.1pt;height:14.95pt;z-index:251655168">
            <v:imagedata r:id="rId11" o:title="" croptop="13052f" cropbottom="13688f" cropleft="2489f" cropright="3111f" chromakey="white" gain="5" blacklevel="-26214f"/>
            <w10:wrap type="square"/>
          </v:shape>
        </w:pict>
      </w:r>
      <w:r>
        <w:rPr>
          <w:sz w:val="36"/>
          <w:szCs w:val="36"/>
        </w:rPr>
        <w:t>узнать много нового о мире природы;</w:t>
      </w:r>
    </w:p>
    <w:p w:rsidR="00960D16" w:rsidRDefault="00960D16" w:rsidP="000E7DE2">
      <w:pPr>
        <w:ind w:left="142" w:hanging="142"/>
        <w:jc w:val="both"/>
        <w:rPr>
          <w:sz w:val="36"/>
          <w:szCs w:val="36"/>
        </w:rPr>
      </w:pPr>
      <w:r>
        <w:rPr>
          <w:noProof/>
        </w:rPr>
        <w:pict>
          <v:shape id="_x0000_s1032" type="#_x0000_t75" style="position:absolute;left:0;text-align:left;margin-left:5.55pt;margin-top:5.8pt;width:23.1pt;height:14.95pt;z-index:251657216">
            <v:imagedata r:id="rId11" o:title="" croptop="13052f" cropbottom="13688f" cropleft="2489f" cropright="3111f" chromakey="white" gain="5" blacklevel="-26214f"/>
            <w10:wrap type="square"/>
          </v:shape>
        </w:pict>
      </w:r>
      <w:r>
        <w:rPr>
          <w:noProof/>
        </w:rPr>
        <w:pict>
          <v:shape id="_x0000_s1033" type="#_x0000_t75" style="position:absolute;left:0;text-align:left;margin-left:270pt;margin-top:35.3pt;width:243pt;height:99pt;z-index:-251657216">
            <v:imagedata r:id="rId12" o:title=""/>
            <w10:wrap type="square"/>
          </v:shape>
        </w:pict>
      </w:r>
      <w:r>
        <w:rPr>
          <w:sz w:val="36"/>
          <w:szCs w:val="36"/>
        </w:rPr>
        <w:t>проверить себя и друзей, работая в команде;</w:t>
      </w:r>
    </w:p>
    <w:p w:rsidR="00960D16" w:rsidRPr="00287F71" w:rsidRDefault="00960D16" w:rsidP="000E7DE2">
      <w:pPr>
        <w:jc w:val="both"/>
        <w:rPr>
          <w:sz w:val="36"/>
          <w:szCs w:val="36"/>
        </w:rPr>
      </w:pPr>
      <w:r>
        <w:rPr>
          <w:noProof/>
        </w:rPr>
        <w:pict>
          <v:shape id="_x0000_s1034" type="#_x0000_t75" style="position:absolute;left:0;text-align:left;margin-left:5.55pt;margin-top:4.15pt;width:23.1pt;height:14.95pt;z-index:251658240">
            <v:imagedata r:id="rId11" o:title="" croptop="13052f" cropbottom="13688f" cropleft="2489f" cropright="3111f" chromakey="white" gain="5" blacklevel="-26214f"/>
            <w10:wrap type="square"/>
          </v:shape>
        </w:pict>
      </w:r>
      <w:r>
        <w:rPr>
          <w:sz w:val="36"/>
          <w:szCs w:val="36"/>
        </w:rPr>
        <w:t>выиграть ценные призы и дипломы Администрации г.Ижевска.</w:t>
      </w:r>
    </w:p>
    <w:p w:rsidR="00960D16" w:rsidRDefault="00960D16" w:rsidP="00591B83">
      <w:pPr>
        <w:ind w:firstLine="720"/>
        <w:jc w:val="both"/>
        <w:rPr>
          <w:b/>
          <w:bCs/>
          <w:sz w:val="36"/>
          <w:szCs w:val="36"/>
        </w:rPr>
      </w:pPr>
    </w:p>
    <w:p w:rsidR="00960D16" w:rsidRDefault="00960D16" w:rsidP="00591B83">
      <w:pPr>
        <w:ind w:firstLine="720"/>
        <w:jc w:val="both"/>
        <w:rPr>
          <w:b/>
          <w:bCs/>
          <w:sz w:val="36"/>
          <w:szCs w:val="36"/>
        </w:rPr>
      </w:pPr>
    </w:p>
    <w:p w:rsidR="00960D16" w:rsidRPr="008E32A7" w:rsidRDefault="00960D16" w:rsidP="008E32A7">
      <w:pPr>
        <w:ind w:firstLine="180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  <w:lang w:val="en-US"/>
        </w:rPr>
        <w:t>P</w:t>
      </w:r>
      <w:r w:rsidRPr="00EE215F">
        <w:rPr>
          <w:b/>
          <w:bCs/>
          <w:sz w:val="30"/>
          <w:szCs w:val="30"/>
        </w:rPr>
        <w:t>.</w:t>
      </w:r>
      <w:r>
        <w:rPr>
          <w:b/>
          <w:bCs/>
          <w:sz w:val="30"/>
          <w:szCs w:val="30"/>
          <w:lang w:val="en-US"/>
        </w:rPr>
        <w:t>S</w:t>
      </w:r>
      <w:r w:rsidRPr="00EE215F">
        <w:rPr>
          <w:b/>
          <w:bCs/>
          <w:sz w:val="30"/>
          <w:szCs w:val="30"/>
        </w:rPr>
        <w:t xml:space="preserve">. </w:t>
      </w:r>
      <w:r w:rsidRPr="008E32A7">
        <w:rPr>
          <w:b/>
          <w:bCs/>
          <w:sz w:val="30"/>
          <w:szCs w:val="30"/>
        </w:rPr>
        <w:t>Доставка участников до места соревнований от Ижевска!</w:t>
      </w:r>
    </w:p>
    <w:p w:rsidR="00960D16" w:rsidRDefault="00960D16" w:rsidP="00591B83">
      <w:pPr>
        <w:ind w:firstLine="720"/>
        <w:jc w:val="both"/>
        <w:rPr>
          <w:b/>
          <w:bCs/>
          <w:sz w:val="36"/>
          <w:szCs w:val="36"/>
        </w:rPr>
      </w:pPr>
    </w:p>
    <w:p w:rsidR="00960D16" w:rsidRPr="002A6002" w:rsidRDefault="00960D16" w:rsidP="00591B83">
      <w:pPr>
        <w:ind w:firstLine="720"/>
        <w:jc w:val="both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Какова задача команды? Нужно </w:t>
      </w:r>
      <w:r>
        <w:rPr>
          <w:sz w:val="36"/>
          <w:szCs w:val="36"/>
        </w:rPr>
        <w:t>в</w:t>
      </w:r>
      <w:r w:rsidRPr="002A6002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полевых условиях </w:t>
      </w:r>
      <w:r w:rsidRPr="002A6002">
        <w:rPr>
          <w:sz w:val="36"/>
          <w:szCs w:val="36"/>
        </w:rPr>
        <w:t>учесть и определить максимальное количество видов птиц.</w:t>
      </w:r>
    </w:p>
    <w:p w:rsidR="00960D16" w:rsidRPr="00804F2A" w:rsidRDefault="00960D16" w:rsidP="00591B83">
      <w:pPr>
        <w:ind w:firstLine="720"/>
        <w:jc w:val="both"/>
        <w:rPr>
          <w:sz w:val="40"/>
          <w:szCs w:val="40"/>
        </w:rPr>
      </w:pPr>
      <w:r w:rsidRPr="005A5771">
        <w:rPr>
          <w:rFonts w:ascii="Georgia" w:hAnsi="Georgia" w:cs="Georgia"/>
          <w:b/>
          <w:bCs/>
          <w:sz w:val="36"/>
          <w:szCs w:val="36"/>
        </w:rPr>
        <w:t>Программа турнира.</w:t>
      </w:r>
    </w:p>
    <w:p w:rsidR="00960D16" w:rsidRDefault="00960D16" w:rsidP="005A5771">
      <w:pPr>
        <w:ind w:firstLine="720"/>
        <w:rPr>
          <w:sz w:val="36"/>
          <w:szCs w:val="36"/>
        </w:rPr>
      </w:pPr>
      <w:r>
        <w:rPr>
          <w:b/>
          <w:bCs/>
          <w:sz w:val="36"/>
          <w:szCs w:val="36"/>
          <w:lang w:val="en-US"/>
        </w:rPr>
        <w:t>I</w:t>
      </w:r>
      <w:r w:rsidRPr="005F5AA4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день (24</w:t>
      </w:r>
      <w:r w:rsidRPr="00287F71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сен</w:t>
      </w:r>
      <w:r w:rsidRPr="00287F71">
        <w:rPr>
          <w:b/>
          <w:bCs/>
          <w:sz w:val="36"/>
          <w:szCs w:val="36"/>
        </w:rPr>
        <w:t>тября</w:t>
      </w:r>
      <w:r>
        <w:rPr>
          <w:b/>
          <w:bCs/>
          <w:sz w:val="36"/>
          <w:szCs w:val="36"/>
        </w:rPr>
        <w:t>).</w:t>
      </w:r>
      <w:r w:rsidRPr="002A6002">
        <w:rPr>
          <w:sz w:val="36"/>
          <w:szCs w:val="36"/>
        </w:rPr>
        <w:t xml:space="preserve"> </w:t>
      </w:r>
      <w:r w:rsidRPr="0084130B">
        <w:rPr>
          <w:sz w:val="36"/>
          <w:szCs w:val="36"/>
          <w:u w:val="single"/>
        </w:rPr>
        <w:t>Образовательная программа</w:t>
      </w:r>
      <w:r>
        <w:rPr>
          <w:sz w:val="36"/>
          <w:szCs w:val="36"/>
        </w:rPr>
        <w:t>.</w:t>
      </w:r>
    </w:p>
    <w:p w:rsidR="00960D16" w:rsidRPr="002F20A0" w:rsidRDefault="00960D16" w:rsidP="00591B83">
      <w:pPr>
        <w:ind w:firstLine="720"/>
        <w:jc w:val="both"/>
        <w:rPr>
          <w:sz w:val="36"/>
          <w:szCs w:val="36"/>
        </w:rPr>
      </w:pPr>
      <w:r>
        <w:rPr>
          <w:sz w:val="36"/>
          <w:szCs w:val="36"/>
        </w:rPr>
        <w:t>Знакомство с районом соревнований, участниками.</w:t>
      </w:r>
      <w:r w:rsidRPr="002F20A0">
        <w:rPr>
          <w:sz w:val="36"/>
          <w:szCs w:val="36"/>
        </w:rPr>
        <w:t xml:space="preserve"> </w:t>
      </w:r>
      <w:r>
        <w:rPr>
          <w:sz w:val="36"/>
          <w:szCs w:val="36"/>
        </w:rPr>
        <w:t>Мастер-класс по определению видов птиц в природе с помощью бинокля, фотоаппарата, определителя.</w:t>
      </w:r>
    </w:p>
    <w:p w:rsidR="00960D16" w:rsidRDefault="00960D16" w:rsidP="00591B83">
      <w:pPr>
        <w:ind w:firstLine="720"/>
        <w:jc w:val="both"/>
        <w:rPr>
          <w:sz w:val="36"/>
          <w:szCs w:val="36"/>
        </w:rPr>
      </w:pPr>
      <w:r w:rsidRPr="005A5771">
        <w:rPr>
          <w:b/>
          <w:bCs/>
          <w:sz w:val="36"/>
          <w:szCs w:val="36"/>
        </w:rPr>
        <w:t xml:space="preserve">II </w:t>
      </w:r>
      <w:r>
        <w:rPr>
          <w:b/>
          <w:bCs/>
          <w:sz w:val="36"/>
          <w:szCs w:val="36"/>
        </w:rPr>
        <w:t xml:space="preserve">день </w:t>
      </w:r>
      <w:r w:rsidRPr="005A5771">
        <w:rPr>
          <w:b/>
          <w:bCs/>
          <w:sz w:val="36"/>
          <w:szCs w:val="36"/>
        </w:rPr>
        <w:t>(</w:t>
      </w:r>
      <w:r>
        <w:rPr>
          <w:b/>
          <w:bCs/>
          <w:sz w:val="36"/>
          <w:szCs w:val="36"/>
        </w:rPr>
        <w:t>25</w:t>
      </w:r>
      <w:r w:rsidRPr="005A5771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сен</w:t>
      </w:r>
      <w:r w:rsidRPr="005A5771">
        <w:rPr>
          <w:b/>
          <w:bCs/>
          <w:sz w:val="36"/>
          <w:szCs w:val="36"/>
        </w:rPr>
        <w:t xml:space="preserve">тября). </w:t>
      </w:r>
      <w:r w:rsidRPr="005F5AA4">
        <w:rPr>
          <w:sz w:val="36"/>
          <w:szCs w:val="36"/>
          <w:u w:val="single"/>
        </w:rPr>
        <w:t>Соревновательная программа</w:t>
      </w:r>
      <w:r>
        <w:rPr>
          <w:sz w:val="36"/>
          <w:szCs w:val="36"/>
        </w:rPr>
        <w:t>.</w:t>
      </w:r>
      <w:r w:rsidRPr="002A6002">
        <w:rPr>
          <w:sz w:val="36"/>
          <w:szCs w:val="36"/>
        </w:rPr>
        <w:t xml:space="preserve"> </w:t>
      </w:r>
      <w:r>
        <w:rPr>
          <w:sz w:val="36"/>
          <w:szCs w:val="36"/>
        </w:rPr>
        <w:t>Команды под наблюдением специалистов-орнитологов проводят учёт птиц, зарабатывая баллы.</w:t>
      </w:r>
    </w:p>
    <w:p w:rsidR="00960D16" w:rsidRPr="002A6002" w:rsidRDefault="00960D16" w:rsidP="00591B83">
      <w:pPr>
        <w:ind w:firstLine="720"/>
        <w:jc w:val="both"/>
        <w:rPr>
          <w:sz w:val="36"/>
          <w:szCs w:val="36"/>
        </w:rPr>
      </w:pPr>
    </w:p>
    <w:p w:rsidR="00960D16" w:rsidRPr="00E00241" w:rsidRDefault="00960D16" w:rsidP="00591B83">
      <w:pPr>
        <w:jc w:val="both"/>
        <w:rPr>
          <w:b/>
          <w:bCs/>
          <w:sz w:val="32"/>
          <w:szCs w:val="32"/>
        </w:rPr>
      </w:pPr>
      <w:r w:rsidRPr="00E00241">
        <w:rPr>
          <w:b/>
          <w:bCs/>
          <w:sz w:val="32"/>
          <w:szCs w:val="32"/>
        </w:rPr>
        <w:t>Что необходимо для участия?</w:t>
      </w:r>
    </w:p>
    <w:p w:rsidR="00960D16" w:rsidRPr="00E00241" w:rsidRDefault="00960D16" w:rsidP="005A5771">
      <w:pPr>
        <w:numPr>
          <w:ilvl w:val="0"/>
          <w:numId w:val="5"/>
        </w:numPr>
        <w:jc w:val="both"/>
        <w:rPr>
          <w:sz w:val="32"/>
          <w:szCs w:val="32"/>
        </w:rPr>
      </w:pPr>
      <w:r w:rsidRPr="00E00241">
        <w:rPr>
          <w:sz w:val="32"/>
          <w:szCs w:val="32"/>
        </w:rPr>
        <w:t>Команда из 3-10 человек</w:t>
      </w:r>
    </w:p>
    <w:p w:rsidR="00960D16" w:rsidRPr="00E00241" w:rsidRDefault="00960D16" w:rsidP="005A5771">
      <w:pPr>
        <w:numPr>
          <w:ilvl w:val="0"/>
          <w:numId w:val="5"/>
        </w:numPr>
        <w:jc w:val="both"/>
        <w:rPr>
          <w:sz w:val="32"/>
          <w:szCs w:val="32"/>
        </w:rPr>
      </w:pPr>
      <w:r w:rsidRPr="00E00241">
        <w:rPr>
          <w:sz w:val="32"/>
          <w:szCs w:val="32"/>
        </w:rPr>
        <w:t>Возраст участников 6-11 класс.</w:t>
      </w:r>
    </w:p>
    <w:p w:rsidR="00960D16" w:rsidRPr="00E00241" w:rsidRDefault="00960D16" w:rsidP="005A5771">
      <w:pPr>
        <w:numPr>
          <w:ilvl w:val="0"/>
          <w:numId w:val="5"/>
        </w:numPr>
        <w:jc w:val="both"/>
        <w:rPr>
          <w:sz w:val="32"/>
          <w:szCs w:val="32"/>
        </w:rPr>
      </w:pPr>
      <w:r w:rsidRPr="00E00241">
        <w:rPr>
          <w:sz w:val="32"/>
          <w:szCs w:val="32"/>
        </w:rPr>
        <w:t>Полевая одежда (ветровка, резиновая обувь).</w:t>
      </w:r>
    </w:p>
    <w:p w:rsidR="00960D16" w:rsidRPr="00E00241" w:rsidRDefault="00960D16" w:rsidP="005A5771">
      <w:pPr>
        <w:numPr>
          <w:ilvl w:val="0"/>
          <w:numId w:val="5"/>
        </w:numPr>
        <w:jc w:val="both"/>
        <w:rPr>
          <w:sz w:val="32"/>
          <w:szCs w:val="32"/>
        </w:rPr>
      </w:pPr>
      <w:r w:rsidRPr="00E00241">
        <w:rPr>
          <w:sz w:val="32"/>
          <w:szCs w:val="32"/>
        </w:rPr>
        <w:t>Блокнот, карандаш.</w:t>
      </w:r>
    </w:p>
    <w:p w:rsidR="00960D16" w:rsidRPr="00E00241" w:rsidRDefault="00960D16" w:rsidP="005A5771">
      <w:pPr>
        <w:numPr>
          <w:ilvl w:val="0"/>
          <w:numId w:val="5"/>
        </w:numPr>
        <w:jc w:val="both"/>
        <w:rPr>
          <w:sz w:val="32"/>
          <w:szCs w:val="32"/>
        </w:rPr>
      </w:pPr>
      <w:r w:rsidRPr="00E00241">
        <w:rPr>
          <w:sz w:val="32"/>
          <w:szCs w:val="32"/>
        </w:rPr>
        <w:t>Фотоаппараты приветствуются</w:t>
      </w:r>
    </w:p>
    <w:p w:rsidR="00960D16" w:rsidRPr="00E00241" w:rsidRDefault="00960D16" w:rsidP="005A5771">
      <w:pPr>
        <w:jc w:val="both"/>
        <w:rPr>
          <w:sz w:val="32"/>
          <w:szCs w:val="32"/>
        </w:rPr>
      </w:pPr>
      <w:r>
        <w:rPr>
          <w:noProof/>
        </w:rPr>
        <w:pict>
          <v:shape id="_x0000_s1035" type="#_x0000_t75" style="position:absolute;left:0;text-align:left;margin-left:12.4pt;margin-top:1.6pt;width:207pt;height:166.95pt;z-index:-251656192">
            <v:imagedata r:id="rId13" o:title=""/>
          </v:shape>
        </w:pict>
      </w:r>
    </w:p>
    <w:p w:rsidR="00960D16" w:rsidRPr="00E00241" w:rsidRDefault="00960D16" w:rsidP="005A5771">
      <w:pPr>
        <w:jc w:val="both"/>
        <w:rPr>
          <w:b/>
          <w:bCs/>
          <w:sz w:val="32"/>
          <w:szCs w:val="32"/>
        </w:rPr>
      </w:pPr>
    </w:p>
    <w:p w:rsidR="00960D16" w:rsidRPr="00E00241" w:rsidRDefault="00960D16" w:rsidP="005A5771">
      <w:pPr>
        <w:jc w:val="both"/>
        <w:rPr>
          <w:b/>
          <w:bCs/>
          <w:sz w:val="32"/>
          <w:szCs w:val="32"/>
        </w:rPr>
      </w:pPr>
    </w:p>
    <w:p w:rsidR="00960D16" w:rsidRPr="00E00241" w:rsidRDefault="00960D16" w:rsidP="005A5771">
      <w:pPr>
        <w:jc w:val="both"/>
        <w:rPr>
          <w:b/>
          <w:bCs/>
          <w:sz w:val="32"/>
          <w:szCs w:val="32"/>
        </w:rPr>
      </w:pPr>
    </w:p>
    <w:p w:rsidR="00960D16" w:rsidRPr="00E00241" w:rsidRDefault="00960D16" w:rsidP="005A5771">
      <w:pPr>
        <w:jc w:val="both"/>
        <w:rPr>
          <w:b/>
          <w:bCs/>
          <w:sz w:val="32"/>
          <w:szCs w:val="32"/>
        </w:rPr>
      </w:pPr>
    </w:p>
    <w:p w:rsidR="00960D16" w:rsidRPr="00E00241" w:rsidRDefault="00960D16" w:rsidP="005A5771">
      <w:pPr>
        <w:jc w:val="both"/>
        <w:rPr>
          <w:b/>
          <w:bCs/>
          <w:sz w:val="32"/>
          <w:szCs w:val="32"/>
        </w:rPr>
      </w:pPr>
    </w:p>
    <w:p w:rsidR="00960D16" w:rsidRPr="00E00241" w:rsidRDefault="00960D16" w:rsidP="005A5771">
      <w:pPr>
        <w:jc w:val="both"/>
        <w:rPr>
          <w:b/>
          <w:bCs/>
          <w:sz w:val="32"/>
          <w:szCs w:val="32"/>
        </w:rPr>
      </w:pPr>
    </w:p>
    <w:p w:rsidR="00960D16" w:rsidRPr="00E00241" w:rsidRDefault="00960D16" w:rsidP="005A5771">
      <w:pPr>
        <w:jc w:val="both"/>
        <w:rPr>
          <w:b/>
          <w:bCs/>
          <w:sz w:val="32"/>
          <w:szCs w:val="32"/>
        </w:rPr>
      </w:pPr>
    </w:p>
    <w:p w:rsidR="00960D16" w:rsidRPr="00E00241" w:rsidRDefault="00960D16" w:rsidP="005A5771">
      <w:pPr>
        <w:jc w:val="both"/>
        <w:rPr>
          <w:b/>
          <w:bCs/>
          <w:sz w:val="32"/>
          <w:szCs w:val="32"/>
        </w:rPr>
      </w:pPr>
    </w:p>
    <w:p w:rsidR="00960D16" w:rsidRPr="00E00241" w:rsidRDefault="00960D16" w:rsidP="005A5771">
      <w:pPr>
        <w:jc w:val="both"/>
        <w:rPr>
          <w:b/>
          <w:bCs/>
          <w:sz w:val="32"/>
          <w:szCs w:val="32"/>
        </w:rPr>
      </w:pPr>
    </w:p>
    <w:p w:rsidR="00960D16" w:rsidRPr="00E00241" w:rsidRDefault="00960D16" w:rsidP="005A5771">
      <w:pPr>
        <w:jc w:val="both"/>
        <w:rPr>
          <w:b/>
          <w:bCs/>
          <w:sz w:val="32"/>
          <w:szCs w:val="32"/>
        </w:rPr>
      </w:pPr>
      <w:r w:rsidRPr="00E00241">
        <w:rPr>
          <w:b/>
          <w:bCs/>
          <w:sz w:val="32"/>
          <w:szCs w:val="32"/>
        </w:rPr>
        <w:t>Каждой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E00241">
        <w:rPr>
          <w:b/>
          <w:bCs/>
          <w:sz w:val="32"/>
          <w:szCs w:val="32"/>
        </w:rPr>
        <w:t xml:space="preserve"> команде предоставляется:</w:t>
      </w:r>
    </w:p>
    <w:p w:rsidR="00960D16" w:rsidRPr="00E00241" w:rsidRDefault="00960D16" w:rsidP="005A5771">
      <w:pPr>
        <w:numPr>
          <w:ilvl w:val="0"/>
          <w:numId w:val="7"/>
        </w:numPr>
        <w:jc w:val="both"/>
        <w:rPr>
          <w:sz w:val="32"/>
          <w:szCs w:val="32"/>
        </w:rPr>
      </w:pPr>
      <w:r w:rsidRPr="00E00241">
        <w:rPr>
          <w:sz w:val="32"/>
          <w:szCs w:val="32"/>
        </w:rPr>
        <w:t>Комплект полевой оптики</w:t>
      </w:r>
    </w:p>
    <w:p w:rsidR="00960D16" w:rsidRPr="00E00241" w:rsidRDefault="00960D16" w:rsidP="005A5771">
      <w:pPr>
        <w:numPr>
          <w:ilvl w:val="0"/>
          <w:numId w:val="7"/>
        </w:numPr>
        <w:jc w:val="both"/>
        <w:rPr>
          <w:sz w:val="32"/>
          <w:szCs w:val="32"/>
        </w:rPr>
      </w:pPr>
      <w:r w:rsidRPr="00E00241">
        <w:rPr>
          <w:sz w:val="32"/>
          <w:szCs w:val="32"/>
        </w:rPr>
        <w:t>Профессиональные определители птиц</w:t>
      </w:r>
    </w:p>
    <w:p w:rsidR="00960D16" w:rsidRPr="00E00241" w:rsidRDefault="00960D16" w:rsidP="005A5771">
      <w:pPr>
        <w:numPr>
          <w:ilvl w:val="0"/>
          <w:numId w:val="7"/>
        </w:numPr>
        <w:jc w:val="both"/>
        <w:rPr>
          <w:sz w:val="32"/>
          <w:szCs w:val="32"/>
        </w:rPr>
      </w:pPr>
      <w:r w:rsidRPr="00E00241">
        <w:rPr>
          <w:sz w:val="32"/>
          <w:szCs w:val="32"/>
        </w:rPr>
        <w:t>Сопровождающий специалист-орнитолог</w:t>
      </w:r>
    </w:p>
    <w:p w:rsidR="00960D16" w:rsidRPr="00E00241" w:rsidRDefault="00960D16" w:rsidP="005A5771">
      <w:pPr>
        <w:jc w:val="both"/>
        <w:rPr>
          <w:sz w:val="32"/>
          <w:szCs w:val="32"/>
        </w:rPr>
      </w:pPr>
    </w:p>
    <w:p w:rsidR="00960D16" w:rsidRPr="00E00241" w:rsidRDefault="00960D16" w:rsidP="005A5771">
      <w:pPr>
        <w:jc w:val="center"/>
        <w:rPr>
          <w:b/>
          <w:bCs/>
          <w:sz w:val="28"/>
          <w:szCs w:val="28"/>
        </w:rPr>
      </w:pPr>
      <w:r w:rsidRPr="00E00241">
        <w:rPr>
          <w:b/>
          <w:bCs/>
          <w:sz w:val="28"/>
          <w:szCs w:val="28"/>
        </w:rPr>
        <w:t xml:space="preserve">Оргвзнос участника – </w:t>
      </w:r>
      <w:r>
        <w:rPr>
          <w:b/>
          <w:bCs/>
          <w:sz w:val="28"/>
          <w:szCs w:val="28"/>
        </w:rPr>
        <w:t>6</w:t>
      </w:r>
      <w:r w:rsidRPr="00E00241">
        <w:rPr>
          <w:b/>
          <w:bCs/>
          <w:sz w:val="28"/>
          <w:szCs w:val="28"/>
        </w:rPr>
        <w:t>00 р</w:t>
      </w:r>
      <w:r>
        <w:rPr>
          <w:b/>
          <w:bCs/>
          <w:sz w:val="28"/>
          <w:szCs w:val="28"/>
        </w:rPr>
        <w:t>уб</w:t>
      </w:r>
      <w:r w:rsidRPr="00E0024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/чел</w:t>
      </w:r>
    </w:p>
    <w:p w:rsidR="00960D16" w:rsidRDefault="00960D16" w:rsidP="004830A9">
      <w:pPr>
        <w:jc w:val="both"/>
        <w:rPr>
          <w:sz w:val="36"/>
          <w:szCs w:val="36"/>
        </w:rPr>
      </w:pPr>
    </w:p>
    <w:sectPr w:rsidR="00960D16" w:rsidSect="00763B3A">
      <w:pgSz w:w="16838" w:h="11906" w:orient="landscape"/>
      <w:pgMar w:top="539" w:right="458" w:bottom="360" w:left="720" w:header="709" w:footer="709" w:gutter="0"/>
      <w:cols w:num="3" w:space="708" w:equalWidth="0">
        <w:col w:w="4748" w:space="708"/>
        <w:col w:w="4748" w:space="708"/>
        <w:col w:w="4748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4580"/>
    <w:multiLevelType w:val="hybridMultilevel"/>
    <w:tmpl w:val="129EA566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cs="Wingdings" w:hint="default"/>
      </w:rPr>
    </w:lvl>
  </w:abstractNum>
  <w:abstractNum w:abstractNumId="1">
    <w:nsid w:val="148444F4"/>
    <w:multiLevelType w:val="hybridMultilevel"/>
    <w:tmpl w:val="910861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49F4E39"/>
    <w:multiLevelType w:val="hybridMultilevel"/>
    <w:tmpl w:val="22FA3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C4896"/>
    <w:multiLevelType w:val="hybridMultilevel"/>
    <w:tmpl w:val="9CBAF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1457A"/>
    <w:multiLevelType w:val="hybridMultilevel"/>
    <w:tmpl w:val="E7A649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6D719A2"/>
    <w:multiLevelType w:val="hybridMultilevel"/>
    <w:tmpl w:val="44B428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4010CED"/>
    <w:multiLevelType w:val="hybridMultilevel"/>
    <w:tmpl w:val="D93EDB86"/>
    <w:lvl w:ilvl="0" w:tplc="5B7880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022DBB"/>
    <w:multiLevelType w:val="hybridMultilevel"/>
    <w:tmpl w:val="CBE25A0A"/>
    <w:lvl w:ilvl="0" w:tplc="4CBE7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3B3A"/>
    <w:rsid w:val="00000CE3"/>
    <w:rsid w:val="0000121C"/>
    <w:rsid w:val="00003ED5"/>
    <w:rsid w:val="00004EBE"/>
    <w:rsid w:val="00005687"/>
    <w:rsid w:val="00005689"/>
    <w:rsid w:val="00006815"/>
    <w:rsid w:val="00007580"/>
    <w:rsid w:val="000078B8"/>
    <w:rsid w:val="00010454"/>
    <w:rsid w:val="00011497"/>
    <w:rsid w:val="000213DA"/>
    <w:rsid w:val="0002145F"/>
    <w:rsid w:val="0002226D"/>
    <w:rsid w:val="0002262B"/>
    <w:rsid w:val="0002302F"/>
    <w:rsid w:val="000263BB"/>
    <w:rsid w:val="000319F4"/>
    <w:rsid w:val="00033397"/>
    <w:rsid w:val="0003464E"/>
    <w:rsid w:val="00034BA2"/>
    <w:rsid w:val="00037320"/>
    <w:rsid w:val="00040BCC"/>
    <w:rsid w:val="00041213"/>
    <w:rsid w:val="00041516"/>
    <w:rsid w:val="00046AB4"/>
    <w:rsid w:val="00046D85"/>
    <w:rsid w:val="000532E1"/>
    <w:rsid w:val="000558F1"/>
    <w:rsid w:val="00055EA7"/>
    <w:rsid w:val="00056C5C"/>
    <w:rsid w:val="00056CF2"/>
    <w:rsid w:val="000573BB"/>
    <w:rsid w:val="00060ACB"/>
    <w:rsid w:val="00061507"/>
    <w:rsid w:val="00061766"/>
    <w:rsid w:val="000640CA"/>
    <w:rsid w:val="00064143"/>
    <w:rsid w:val="00070824"/>
    <w:rsid w:val="000710EE"/>
    <w:rsid w:val="00072760"/>
    <w:rsid w:val="00073346"/>
    <w:rsid w:val="000739EF"/>
    <w:rsid w:val="00073BF3"/>
    <w:rsid w:val="00075703"/>
    <w:rsid w:val="0007642B"/>
    <w:rsid w:val="00076812"/>
    <w:rsid w:val="00076E2F"/>
    <w:rsid w:val="0007778B"/>
    <w:rsid w:val="00077F2D"/>
    <w:rsid w:val="00080A06"/>
    <w:rsid w:val="00081065"/>
    <w:rsid w:val="000817C0"/>
    <w:rsid w:val="000822ED"/>
    <w:rsid w:val="000825A3"/>
    <w:rsid w:val="0008298D"/>
    <w:rsid w:val="00083F31"/>
    <w:rsid w:val="0008471B"/>
    <w:rsid w:val="00084B33"/>
    <w:rsid w:val="000853A4"/>
    <w:rsid w:val="000857BD"/>
    <w:rsid w:val="00090D81"/>
    <w:rsid w:val="00092A86"/>
    <w:rsid w:val="00092B2C"/>
    <w:rsid w:val="00092EEF"/>
    <w:rsid w:val="000950A2"/>
    <w:rsid w:val="000A292E"/>
    <w:rsid w:val="000A2C3E"/>
    <w:rsid w:val="000A3F9A"/>
    <w:rsid w:val="000A5ECF"/>
    <w:rsid w:val="000A6E96"/>
    <w:rsid w:val="000A7CEE"/>
    <w:rsid w:val="000B0A36"/>
    <w:rsid w:val="000B0ACC"/>
    <w:rsid w:val="000B2149"/>
    <w:rsid w:val="000B4B86"/>
    <w:rsid w:val="000C0A41"/>
    <w:rsid w:val="000C7384"/>
    <w:rsid w:val="000D03C7"/>
    <w:rsid w:val="000D3239"/>
    <w:rsid w:val="000D72A2"/>
    <w:rsid w:val="000D7D10"/>
    <w:rsid w:val="000E298B"/>
    <w:rsid w:val="000E6640"/>
    <w:rsid w:val="000E7DE2"/>
    <w:rsid w:val="000F08F5"/>
    <w:rsid w:val="000F0FFC"/>
    <w:rsid w:val="000F206F"/>
    <w:rsid w:val="000F3B6F"/>
    <w:rsid w:val="000F3B8E"/>
    <w:rsid w:val="000F4334"/>
    <w:rsid w:val="000F56E1"/>
    <w:rsid w:val="001017CA"/>
    <w:rsid w:val="00102CCA"/>
    <w:rsid w:val="00103167"/>
    <w:rsid w:val="001037E3"/>
    <w:rsid w:val="00106EEA"/>
    <w:rsid w:val="001073F0"/>
    <w:rsid w:val="00107E75"/>
    <w:rsid w:val="00113A62"/>
    <w:rsid w:val="00113E56"/>
    <w:rsid w:val="00122C67"/>
    <w:rsid w:val="00123A2C"/>
    <w:rsid w:val="001249F1"/>
    <w:rsid w:val="00124DBC"/>
    <w:rsid w:val="001256E1"/>
    <w:rsid w:val="00126356"/>
    <w:rsid w:val="001272CB"/>
    <w:rsid w:val="00130E3A"/>
    <w:rsid w:val="00131DAF"/>
    <w:rsid w:val="001323F7"/>
    <w:rsid w:val="00132FDB"/>
    <w:rsid w:val="00133C85"/>
    <w:rsid w:val="00134FBD"/>
    <w:rsid w:val="00135947"/>
    <w:rsid w:val="0013599F"/>
    <w:rsid w:val="0014016C"/>
    <w:rsid w:val="00140346"/>
    <w:rsid w:val="00142FB1"/>
    <w:rsid w:val="00143A9E"/>
    <w:rsid w:val="00143D13"/>
    <w:rsid w:val="00144003"/>
    <w:rsid w:val="001478C3"/>
    <w:rsid w:val="00147913"/>
    <w:rsid w:val="00152973"/>
    <w:rsid w:val="00154CFC"/>
    <w:rsid w:val="00155618"/>
    <w:rsid w:val="0015798D"/>
    <w:rsid w:val="00157C57"/>
    <w:rsid w:val="00160196"/>
    <w:rsid w:val="001618EB"/>
    <w:rsid w:val="001623B3"/>
    <w:rsid w:val="00163A8C"/>
    <w:rsid w:val="00164A2E"/>
    <w:rsid w:val="00165886"/>
    <w:rsid w:val="0016674B"/>
    <w:rsid w:val="00170593"/>
    <w:rsid w:val="00171BB4"/>
    <w:rsid w:val="00172ADF"/>
    <w:rsid w:val="00173542"/>
    <w:rsid w:val="00173B6C"/>
    <w:rsid w:val="00174663"/>
    <w:rsid w:val="001748E3"/>
    <w:rsid w:val="00176EEE"/>
    <w:rsid w:val="00180B64"/>
    <w:rsid w:val="00182B40"/>
    <w:rsid w:val="00182E24"/>
    <w:rsid w:val="0018728B"/>
    <w:rsid w:val="001928BA"/>
    <w:rsid w:val="0019531C"/>
    <w:rsid w:val="001965F2"/>
    <w:rsid w:val="00196C1D"/>
    <w:rsid w:val="001A04F0"/>
    <w:rsid w:val="001A0B09"/>
    <w:rsid w:val="001A2223"/>
    <w:rsid w:val="001A5405"/>
    <w:rsid w:val="001B0D7B"/>
    <w:rsid w:val="001B2E7D"/>
    <w:rsid w:val="001B3D5B"/>
    <w:rsid w:val="001B514C"/>
    <w:rsid w:val="001C034F"/>
    <w:rsid w:val="001C0BF2"/>
    <w:rsid w:val="001C10DF"/>
    <w:rsid w:val="001C239F"/>
    <w:rsid w:val="001C5159"/>
    <w:rsid w:val="001C644D"/>
    <w:rsid w:val="001D09EA"/>
    <w:rsid w:val="001D0C3A"/>
    <w:rsid w:val="001D0D31"/>
    <w:rsid w:val="001D1589"/>
    <w:rsid w:val="001D411C"/>
    <w:rsid w:val="001D718F"/>
    <w:rsid w:val="001E04FE"/>
    <w:rsid w:val="001E15F3"/>
    <w:rsid w:val="001E24C2"/>
    <w:rsid w:val="001E2B5A"/>
    <w:rsid w:val="001E639A"/>
    <w:rsid w:val="001E6950"/>
    <w:rsid w:val="001F4B4C"/>
    <w:rsid w:val="001F528F"/>
    <w:rsid w:val="001F7197"/>
    <w:rsid w:val="001F7AA5"/>
    <w:rsid w:val="001F7F3A"/>
    <w:rsid w:val="00200E3C"/>
    <w:rsid w:val="0020346A"/>
    <w:rsid w:val="00206E8C"/>
    <w:rsid w:val="002071EB"/>
    <w:rsid w:val="00207722"/>
    <w:rsid w:val="002110BB"/>
    <w:rsid w:val="002119A9"/>
    <w:rsid w:val="00211C72"/>
    <w:rsid w:val="0021209F"/>
    <w:rsid w:val="002129E1"/>
    <w:rsid w:val="00214AD0"/>
    <w:rsid w:val="0022065C"/>
    <w:rsid w:val="00221B0C"/>
    <w:rsid w:val="00221CC3"/>
    <w:rsid w:val="00221E25"/>
    <w:rsid w:val="002223F1"/>
    <w:rsid w:val="0022258F"/>
    <w:rsid w:val="00222C2E"/>
    <w:rsid w:val="00225BDC"/>
    <w:rsid w:val="002305B7"/>
    <w:rsid w:val="00230710"/>
    <w:rsid w:val="00231F5C"/>
    <w:rsid w:val="00232757"/>
    <w:rsid w:val="00240D3A"/>
    <w:rsid w:val="00241974"/>
    <w:rsid w:val="00241ACC"/>
    <w:rsid w:val="002443E0"/>
    <w:rsid w:val="00247180"/>
    <w:rsid w:val="002518E1"/>
    <w:rsid w:val="002543F5"/>
    <w:rsid w:val="00255B44"/>
    <w:rsid w:val="0026096A"/>
    <w:rsid w:val="00261968"/>
    <w:rsid w:val="00262769"/>
    <w:rsid w:val="00262F9A"/>
    <w:rsid w:val="002630DE"/>
    <w:rsid w:val="00264E8F"/>
    <w:rsid w:val="00266CA5"/>
    <w:rsid w:val="00270230"/>
    <w:rsid w:val="002707CA"/>
    <w:rsid w:val="002713B6"/>
    <w:rsid w:val="002719FE"/>
    <w:rsid w:val="00271BC0"/>
    <w:rsid w:val="00272CC5"/>
    <w:rsid w:val="00272F3D"/>
    <w:rsid w:val="00275B33"/>
    <w:rsid w:val="002803AC"/>
    <w:rsid w:val="002831AA"/>
    <w:rsid w:val="00284F3A"/>
    <w:rsid w:val="002856CB"/>
    <w:rsid w:val="00286EBD"/>
    <w:rsid w:val="002877E9"/>
    <w:rsid w:val="00287F71"/>
    <w:rsid w:val="00290107"/>
    <w:rsid w:val="0029047B"/>
    <w:rsid w:val="002922C3"/>
    <w:rsid w:val="00292D35"/>
    <w:rsid w:val="00294661"/>
    <w:rsid w:val="002956B1"/>
    <w:rsid w:val="002A1226"/>
    <w:rsid w:val="002A1636"/>
    <w:rsid w:val="002A6002"/>
    <w:rsid w:val="002A62EF"/>
    <w:rsid w:val="002A70EF"/>
    <w:rsid w:val="002A7E04"/>
    <w:rsid w:val="002B11FF"/>
    <w:rsid w:val="002B1BA7"/>
    <w:rsid w:val="002B2C75"/>
    <w:rsid w:val="002B3EFE"/>
    <w:rsid w:val="002B62D9"/>
    <w:rsid w:val="002C329C"/>
    <w:rsid w:val="002C5FFE"/>
    <w:rsid w:val="002C6615"/>
    <w:rsid w:val="002D036D"/>
    <w:rsid w:val="002D3A2C"/>
    <w:rsid w:val="002D48E7"/>
    <w:rsid w:val="002D4ECC"/>
    <w:rsid w:val="002D539F"/>
    <w:rsid w:val="002D600C"/>
    <w:rsid w:val="002D73BC"/>
    <w:rsid w:val="002D751E"/>
    <w:rsid w:val="002D7BDD"/>
    <w:rsid w:val="002E2A0D"/>
    <w:rsid w:val="002E2F25"/>
    <w:rsid w:val="002F188B"/>
    <w:rsid w:val="002F20A0"/>
    <w:rsid w:val="002F29BF"/>
    <w:rsid w:val="002F3BDD"/>
    <w:rsid w:val="002F72B4"/>
    <w:rsid w:val="00301A51"/>
    <w:rsid w:val="00304C08"/>
    <w:rsid w:val="00305AB2"/>
    <w:rsid w:val="00305D11"/>
    <w:rsid w:val="00306D97"/>
    <w:rsid w:val="003107D6"/>
    <w:rsid w:val="003110DA"/>
    <w:rsid w:val="00311F70"/>
    <w:rsid w:val="003139A0"/>
    <w:rsid w:val="003178EE"/>
    <w:rsid w:val="003215FB"/>
    <w:rsid w:val="00321F61"/>
    <w:rsid w:val="0032523E"/>
    <w:rsid w:val="00327ED9"/>
    <w:rsid w:val="003346AD"/>
    <w:rsid w:val="0033592E"/>
    <w:rsid w:val="003366B6"/>
    <w:rsid w:val="00337877"/>
    <w:rsid w:val="0034165E"/>
    <w:rsid w:val="00343207"/>
    <w:rsid w:val="003432DB"/>
    <w:rsid w:val="00345457"/>
    <w:rsid w:val="00346924"/>
    <w:rsid w:val="003470C4"/>
    <w:rsid w:val="00352A9A"/>
    <w:rsid w:val="00353388"/>
    <w:rsid w:val="00353A4C"/>
    <w:rsid w:val="003548BA"/>
    <w:rsid w:val="00354A09"/>
    <w:rsid w:val="003559AD"/>
    <w:rsid w:val="003560B1"/>
    <w:rsid w:val="00356BDE"/>
    <w:rsid w:val="0036169E"/>
    <w:rsid w:val="00361914"/>
    <w:rsid w:val="0036358B"/>
    <w:rsid w:val="0036475F"/>
    <w:rsid w:val="00364FED"/>
    <w:rsid w:val="00366185"/>
    <w:rsid w:val="003666CB"/>
    <w:rsid w:val="00370619"/>
    <w:rsid w:val="0037066E"/>
    <w:rsid w:val="00371508"/>
    <w:rsid w:val="00375C0D"/>
    <w:rsid w:val="00380027"/>
    <w:rsid w:val="0038036E"/>
    <w:rsid w:val="003810C0"/>
    <w:rsid w:val="003818A4"/>
    <w:rsid w:val="003824D4"/>
    <w:rsid w:val="00384492"/>
    <w:rsid w:val="00384C52"/>
    <w:rsid w:val="00391160"/>
    <w:rsid w:val="003A13D0"/>
    <w:rsid w:val="003A1A0A"/>
    <w:rsid w:val="003A2825"/>
    <w:rsid w:val="003A358C"/>
    <w:rsid w:val="003A4739"/>
    <w:rsid w:val="003A572D"/>
    <w:rsid w:val="003A7BA4"/>
    <w:rsid w:val="003B0260"/>
    <w:rsid w:val="003B49C4"/>
    <w:rsid w:val="003B4B11"/>
    <w:rsid w:val="003B4DFC"/>
    <w:rsid w:val="003B55CD"/>
    <w:rsid w:val="003B5902"/>
    <w:rsid w:val="003B6D57"/>
    <w:rsid w:val="003C0D7E"/>
    <w:rsid w:val="003C2EB3"/>
    <w:rsid w:val="003C3118"/>
    <w:rsid w:val="003C43F8"/>
    <w:rsid w:val="003C53AD"/>
    <w:rsid w:val="003C5835"/>
    <w:rsid w:val="003C59AB"/>
    <w:rsid w:val="003C5B56"/>
    <w:rsid w:val="003D0EB8"/>
    <w:rsid w:val="003D14D7"/>
    <w:rsid w:val="003D1FAD"/>
    <w:rsid w:val="003D22FE"/>
    <w:rsid w:val="003D5B4C"/>
    <w:rsid w:val="003D7A29"/>
    <w:rsid w:val="003E0551"/>
    <w:rsid w:val="003E20B1"/>
    <w:rsid w:val="003E2300"/>
    <w:rsid w:val="003E23D3"/>
    <w:rsid w:val="003E39F3"/>
    <w:rsid w:val="003E3BF5"/>
    <w:rsid w:val="003E66F3"/>
    <w:rsid w:val="003F1383"/>
    <w:rsid w:val="003F1B33"/>
    <w:rsid w:val="003F26D9"/>
    <w:rsid w:val="003F27C3"/>
    <w:rsid w:val="003F5F61"/>
    <w:rsid w:val="003F6841"/>
    <w:rsid w:val="003F786E"/>
    <w:rsid w:val="003F7A6E"/>
    <w:rsid w:val="0040218B"/>
    <w:rsid w:val="0040394A"/>
    <w:rsid w:val="004064DE"/>
    <w:rsid w:val="00412144"/>
    <w:rsid w:val="00412A5B"/>
    <w:rsid w:val="00417901"/>
    <w:rsid w:val="0042061F"/>
    <w:rsid w:val="004222CC"/>
    <w:rsid w:val="004256E4"/>
    <w:rsid w:val="00434625"/>
    <w:rsid w:val="00435AA0"/>
    <w:rsid w:val="00437866"/>
    <w:rsid w:val="00441AE1"/>
    <w:rsid w:val="004437E7"/>
    <w:rsid w:val="00445107"/>
    <w:rsid w:val="004461DD"/>
    <w:rsid w:val="004462D7"/>
    <w:rsid w:val="004466A4"/>
    <w:rsid w:val="004468EA"/>
    <w:rsid w:val="004540E8"/>
    <w:rsid w:val="00454ABA"/>
    <w:rsid w:val="00455272"/>
    <w:rsid w:val="00455B4D"/>
    <w:rsid w:val="00455BAD"/>
    <w:rsid w:val="004570AB"/>
    <w:rsid w:val="00460226"/>
    <w:rsid w:val="00460B31"/>
    <w:rsid w:val="00461D70"/>
    <w:rsid w:val="0046637E"/>
    <w:rsid w:val="0046669B"/>
    <w:rsid w:val="00472028"/>
    <w:rsid w:val="0047316F"/>
    <w:rsid w:val="004736C0"/>
    <w:rsid w:val="004738A3"/>
    <w:rsid w:val="00474297"/>
    <w:rsid w:val="004749D9"/>
    <w:rsid w:val="00474DCE"/>
    <w:rsid w:val="0047638B"/>
    <w:rsid w:val="00477AE0"/>
    <w:rsid w:val="004817A3"/>
    <w:rsid w:val="004830A9"/>
    <w:rsid w:val="00484A10"/>
    <w:rsid w:val="00486576"/>
    <w:rsid w:val="00490AC9"/>
    <w:rsid w:val="004951BE"/>
    <w:rsid w:val="00497200"/>
    <w:rsid w:val="004973ED"/>
    <w:rsid w:val="004A2255"/>
    <w:rsid w:val="004A2A75"/>
    <w:rsid w:val="004B0647"/>
    <w:rsid w:val="004B19DF"/>
    <w:rsid w:val="004B34FF"/>
    <w:rsid w:val="004B377B"/>
    <w:rsid w:val="004B43BF"/>
    <w:rsid w:val="004B5EB7"/>
    <w:rsid w:val="004B6631"/>
    <w:rsid w:val="004B730A"/>
    <w:rsid w:val="004B793E"/>
    <w:rsid w:val="004B7F95"/>
    <w:rsid w:val="004C079D"/>
    <w:rsid w:val="004C1500"/>
    <w:rsid w:val="004C4EC8"/>
    <w:rsid w:val="004D02A6"/>
    <w:rsid w:val="004D2EF2"/>
    <w:rsid w:val="004D4E91"/>
    <w:rsid w:val="004E04A5"/>
    <w:rsid w:val="004E09A6"/>
    <w:rsid w:val="004E0AD4"/>
    <w:rsid w:val="004E21B1"/>
    <w:rsid w:val="004E41F4"/>
    <w:rsid w:val="004E7A71"/>
    <w:rsid w:val="005019AB"/>
    <w:rsid w:val="00505888"/>
    <w:rsid w:val="0050620C"/>
    <w:rsid w:val="0050621E"/>
    <w:rsid w:val="005101DC"/>
    <w:rsid w:val="005109FC"/>
    <w:rsid w:val="00514992"/>
    <w:rsid w:val="0051531F"/>
    <w:rsid w:val="00516ED1"/>
    <w:rsid w:val="00516F38"/>
    <w:rsid w:val="00516F8F"/>
    <w:rsid w:val="005177AD"/>
    <w:rsid w:val="00517E27"/>
    <w:rsid w:val="00521A1F"/>
    <w:rsid w:val="00521CF6"/>
    <w:rsid w:val="0052390F"/>
    <w:rsid w:val="00526669"/>
    <w:rsid w:val="00532634"/>
    <w:rsid w:val="00532D85"/>
    <w:rsid w:val="00533E3E"/>
    <w:rsid w:val="0053683E"/>
    <w:rsid w:val="0054299D"/>
    <w:rsid w:val="00544E96"/>
    <w:rsid w:val="00547C8F"/>
    <w:rsid w:val="00552A89"/>
    <w:rsid w:val="00552D9F"/>
    <w:rsid w:val="00561822"/>
    <w:rsid w:val="00561E74"/>
    <w:rsid w:val="00561F3A"/>
    <w:rsid w:val="005625B5"/>
    <w:rsid w:val="0056357D"/>
    <w:rsid w:val="00565120"/>
    <w:rsid w:val="005665D4"/>
    <w:rsid w:val="00566B85"/>
    <w:rsid w:val="005718E9"/>
    <w:rsid w:val="00571949"/>
    <w:rsid w:val="00571CEC"/>
    <w:rsid w:val="00572989"/>
    <w:rsid w:val="00572B4F"/>
    <w:rsid w:val="00572C89"/>
    <w:rsid w:val="00573166"/>
    <w:rsid w:val="00581CC8"/>
    <w:rsid w:val="00583AF1"/>
    <w:rsid w:val="00585570"/>
    <w:rsid w:val="00586240"/>
    <w:rsid w:val="0058649D"/>
    <w:rsid w:val="00591B83"/>
    <w:rsid w:val="005927DF"/>
    <w:rsid w:val="00596994"/>
    <w:rsid w:val="005A167D"/>
    <w:rsid w:val="005A2262"/>
    <w:rsid w:val="005A46D4"/>
    <w:rsid w:val="005A5771"/>
    <w:rsid w:val="005A68C2"/>
    <w:rsid w:val="005B314B"/>
    <w:rsid w:val="005B47F9"/>
    <w:rsid w:val="005B6D75"/>
    <w:rsid w:val="005C0E8D"/>
    <w:rsid w:val="005C3F46"/>
    <w:rsid w:val="005C4222"/>
    <w:rsid w:val="005D0470"/>
    <w:rsid w:val="005D080D"/>
    <w:rsid w:val="005D1D7D"/>
    <w:rsid w:val="005D2504"/>
    <w:rsid w:val="005E1521"/>
    <w:rsid w:val="005E2C5E"/>
    <w:rsid w:val="005E3944"/>
    <w:rsid w:val="005E4260"/>
    <w:rsid w:val="005E7AD5"/>
    <w:rsid w:val="005F0706"/>
    <w:rsid w:val="005F0AF0"/>
    <w:rsid w:val="005F2862"/>
    <w:rsid w:val="005F37CB"/>
    <w:rsid w:val="005F3B1D"/>
    <w:rsid w:val="005F5AA4"/>
    <w:rsid w:val="005F678D"/>
    <w:rsid w:val="005F6ED3"/>
    <w:rsid w:val="00602A85"/>
    <w:rsid w:val="00603279"/>
    <w:rsid w:val="006034EB"/>
    <w:rsid w:val="00606090"/>
    <w:rsid w:val="00613F98"/>
    <w:rsid w:val="0061478F"/>
    <w:rsid w:val="00620008"/>
    <w:rsid w:val="00621278"/>
    <w:rsid w:val="006227E6"/>
    <w:rsid w:val="00623E7D"/>
    <w:rsid w:val="006262EC"/>
    <w:rsid w:val="006309DB"/>
    <w:rsid w:val="006320E2"/>
    <w:rsid w:val="00632FD1"/>
    <w:rsid w:val="00633841"/>
    <w:rsid w:val="006349FF"/>
    <w:rsid w:val="00637A22"/>
    <w:rsid w:val="00640668"/>
    <w:rsid w:val="00641FFF"/>
    <w:rsid w:val="006436AF"/>
    <w:rsid w:val="0064434D"/>
    <w:rsid w:val="00644C7A"/>
    <w:rsid w:val="00645449"/>
    <w:rsid w:val="006518AE"/>
    <w:rsid w:val="00651DF2"/>
    <w:rsid w:val="00652B88"/>
    <w:rsid w:val="00656232"/>
    <w:rsid w:val="006565EE"/>
    <w:rsid w:val="00657A3F"/>
    <w:rsid w:val="006633E8"/>
    <w:rsid w:val="00663A21"/>
    <w:rsid w:val="0066400B"/>
    <w:rsid w:val="006710D1"/>
    <w:rsid w:val="00671FF2"/>
    <w:rsid w:val="00673E7E"/>
    <w:rsid w:val="00674E65"/>
    <w:rsid w:val="00680136"/>
    <w:rsid w:val="00680E4D"/>
    <w:rsid w:val="00680F8E"/>
    <w:rsid w:val="00682481"/>
    <w:rsid w:val="006835C0"/>
    <w:rsid w:val="00683A2A"/>
    <w:rsid w:val="00685C68"/>
    <w:rsid w:val="00686FF5"/>
    <w:rsid w:val="00690C69"/>
    <w:rsid w:val="00695598"/>
    <w:rsid w:val="00697876"/>
    <w:rsid w:val="006A0B06"/>
    <w:rsid w:val="006A1BD7"/>
    <w:rsid w:val="006A2CA5"/>
    <w:rsid w:val="006A3D91"/>
    <w:rsid w:val="006A7C64"/>
    <w:rsid w:val="006B3314"/>
    <w:rsid w:val="006B3360"/>
    <w:rsid w:val="006B43AC"/>
    <w:rsid w:val="006B5C4C"/>
    <w:rsid w:val="006B6FA9"/>
    <w:rsid w:val="006C1A87"/>
    <w:rsid w:val="006C3871"/>
    <w:rsid w:val="006C60B1"/>
    <w:rsid w:val="006C6B3D"/>
    <w:rsid w:val="006D0469"/>
    <w:rsid w:val="006D07A0"/>
    <w:rsid w:val="006D1957"/>
    <w:rsid w:val="006D32F1"/>
    <w:rsid w:val="006D460E"/>
    <w:rsid w:val="006D48EE"/>
    <w:rsid w:val="006D638C"/>
    <w:rsid w:val="006D6D11"/>
    <w:rsid w:val="006D6DF7"/>
    <w:rsid w:val="006D7E0B"/>
    <w:rsid w:val="006D7EAC"/>
    <w:rsid w:val="006E6E25"/>
    <w:rsid w:val="006E7085"/>
    <w:rsid w:val="006F02C9"/>
    <w:rsid w:val="006F0C8A"/>
    <w:rsid w:val="006F17E3"/>
    <w:rsid w:val="006F559C"/>
    <w:rsid w:val="00700D90"/>
    <w:rsid w:val="00700FD4"/>
    <w:rsid w:val="00702320"/>
    <w:rsid w:val="00705766"/>
    <w:rsid w:val="0070653C"/>
    <w:rsid w:val="00715919"/>
    <w:rsid w:val="00715F90"/>
    <w:rsid w:val="007252F4"/>
    <w:rsid w:val="00725D39"/>
    <w:rsid w:val="00726ED0"/>
    <w:rsid w:val="0073155F"/>
    <w:rsid w:val="00732595"/>
    <w:rsid w:val="00734F58"/>
    <w:rsid w:val="00743821"/>
    <w:rsid w:val="00743A2B"/>
    <w:rsid w:val="007476AE"/>
    <w:rsid w:val="00750089"/>
    <w:rsid w:val="0075015B"/>
    <w:rsid w:val="0075043E"/>
    <w:rsid w:val="0075372D"/>
    <w:rsid w:val="007564D0"/>
    <w:rsid w:val="007601E0"/>
    <w:rsid w:val="007625A0"/>
    <w:rsid w:val="00763B3A"/>
    <w:rsid w:val="00765234"/>
    <w:rsid w:val="00772D53"/>
    <w:rsid w:val="00773E67"/>
    <w:rsid w:val="007751E9"/>
    <w:rsid w:val="00775E1B"/>
    <w:rsid w:val="00776F6E"/>
    <w:rsid w:val="00783812"/>
    <w:rsid w:val="0078610C"/>
    <w:rsid w:val="00791185"/>
    <w:rsid w:val="007912D9"/>
    <w:rsid w:val="00791876"/>
    <w:rsid w:val="00791BFD"/>
    <w:rsid w:val="007920F8"/>
    <w:rsid w:val="00795980"/>
    <w:rsid w:val="00795C58"/>
    <w:rsid w:val="007A0E55"/>
    <w:rsid w:val="007A45A3"/>
    <w:rsid w:val="007A51CB"/>
    <w:rsid w:val="007A6DF1"/>
    <w:rsid w:val="007A74E3"/>
    <w:rsid w:val="007B1741"/>
    <w:rsid w:val="007B21C9"/>
    <w:rsid w:val="007B2693"/>
    <w:rsid w:val="007B273D"/>
    <w:rsid w:val="007B498C"/>
    <w:rsid w:val="007B4BDC"/>
    <w:rsid w:val="007B4CC3"/>
    <w:rsid w:val="007B58ED"/>
    <w:rsid w:val="007C0266"/>
    <w:rsid w:val="007C06B4"/>
    <w:rsid w:val="007C5E32"/>
    <w:rsid w:val="007D0367"/>
    <w:rsid w:val="007D2BBA"/>
    <w:rsid w:val="007D2DCF"/>
    <w:rsid w:val="007D3D45"/>
    <w:rsid w:val="007D43FB"/>
    <w:rsid w:val="007D52F8"/>
    <w:rsid w:val="007E14C2"/>
    <w:rsid w:val="007E1FAF"/>
    <w:rsid w:val="007E418B"/>
    <w:rsid w:val="007E5EAB"/>
    <w:rsid w:val="007F24B7"/>
    <w:rsid w:val="007F25D2"/>
    <w:rsid w:val="007F3F5C"/>
    <w:rsid w:val="007F3FAD"/>
    <w:rsid w:val="007F6364"/>
    <w:rsid w:val="0080163D"/>
    <w:rsid w:val="00803A17"/>
    <w:rsid w:val="00804F2A"/>
    <w:rsid w:val="00810D81"/>
    <w:rsid w:val="00811528"/>
    <w:rsid w:val="00811BD8"/>
    <w:rsid w:val="00812A37"/>
    <w:rsid w:val="0081301D"/>
    <w:rsid w:val="00813B3F"/>
    <w:rsid w:val="0082214B"/>
    <w:rsid w:val="008272C0"/>
    <w:rsid w:val="00827881"/>
    <w:rsid w:val="00832BBC"/>
    <w:rsid w:val="00834D02"/>
    <w:rsid w:val="0084130B"/>
    <w:rsid w:val="00845BD8"/>
    <w:rsid w:val="00846BC9"/>
    <w:rsid w:val="008500E9"/>
    <w:rsid w:val="008501B1"/>
    <w:rsid w:val="0085104B"/>
    <w:rsid w:val="0085240E"/>
    <w:rsid w:val="00853D3A"/>
    <w:rsid w:val="00856713"/>
    <w:rsid w:val="00863FCA"/>
    <w:rsid w:val="008651B0"/>
    <w:rsid w:val="00865885"/>
    <w:rsid w:val="008658FB"/>
    <w:rsid w:val="00866921"/>
    <w:rsid w:val="00867577"/>
    <w:rsid w:val="008718A9"/>
    <w:rsid w:val="008737A9"/>
    <w:rsid w:val="00874C2F"/>
    <w:rsid w:val="00875A38"/>
    <w:rsid w:val="00882502"/>
    <w:rsid w:val="00882DAC"/>
    <w:rsid w:val="00883B54"/>
    <w:rsid w:val="008842F2"/>
    <w:rsid w:val="00886660"/>
    <w:rsid w:val="00887264"/>
    <w:rsid w:val="00890E57"/>
    <w:rsid w:val="00895E80"/>
    <w:rsid w:val="00896F5C"/>
    <w:rsid w:val="008979D7"/>
    <w:rsid w:val="008A24A4"/>
    <w:rsid w:val="008A307C"/>
    <w:rsid w:val="008A3D8F"/>
    <w:rsid w:val="008A49B6"/>
    <w:rsid w:val="008A5368"/>
    <w:rsid w:val="008A6462"/>
    <w:rsid w:val="008B020D"/>
    <w:rsid w:val="008B03A0"/>
    <w:rsid w:val="008B07B1"/>
    <w:rsid w:val="008B347F"/>
    <w:rsid w:val="008B58D0"/>
    <w:rsid w:val="008B6466"/>
    <w:rsid w:val="008B66A9"/>
    <w:rsid w:val="008C0F0C"/>
    <w:rsid w:val="008D15C0"/>
    <w:rsid w:val="008D2FE3"/>
    <w:rsid w:val="008D3354"/>
    <w:rsid w:val="008D3851"/>
    <w:rsid w:val="008D456D"/>
    <w:rsid w:val="008D55D1"/>
    <w:rsid w:val="008E206B"/>
    <w:rsid w:val="008E221C"/>
    <w:rsid w:val="008E32A7"/>
    <w:rsid w:val="008F1BE9"/>
    <w:rsid w:val="008F273C"/>
    <w:rsid w:val="009005FA"/>
    <w:rsid w:val="009017A9"/>
    <w:rsid w:val="009017D4"/>
    <w:rsid w:val="009034AB"/>
    <w:rsid w:val="00904D43"/>
    <w:rsid w:val="00906B22"/>
    <w:rsid w:val="009075EE"/>
    <w:rsid w:val="009101AB"/>
    <w:rsid w:val="009139B0"/>
    <w:rsid w:val="009153EF"/>
    <w:rsid w:val="009156EE"/>
    <w:rsid w:val="00921D81"/>
    <w:rsid w:val="009223CB"/>
    <w:rsid w:val="0092351B"/>
    <w:rsid w:val="009239D4"/>
    <w:rsid w:val="00927A9D"/>
    <w:rsid w:val="00934A90"/>
    <w:rsid w:val="00940546"/>
    <w:rsid w:val="00944EDB"/>
    <w:rsid w:val="009455A0"/>
    <w:rsid w:val="00950164"/>
    <w:rsid w:val="00950DB0"/>
    <w:rsid w:val="00954C4E"/>
    <w:rsid w:val="00955179"/>
    <w:rsid w:val="00955910"/>
    <w:rsid w:val="00955B19"/>
    <w:rsid w:val="00956565"/>
    <w:rsid w:val="009570E8"/>
    <w:rsid w:val="0096009F"/>
    <w:rsid w:val="00960D16"/>
    <w:rsid w:val="00961C13"/>
    <w:rsid w:val="009642C1"/>
    <w:rsid w:val="00964729"/>
    <w:rsid w:val="00966D25"/>
    <w:rsid w:val="009674E2"/>
    <w:rsid w:val="009708DE"/>
    <w:rsid w:val="00970A96"/>
    <w:rsid w:val="009727C9"/>
    <w:rsid w:val="00972EB5"/>
    <w:rsid w:val="00974E6D"/>
    <w:rsid w:val="00975099"/>
    <w:rsid w:val="00976ACB"/>
    <w:rsid w:val="00981900"/>
    <w:rsid w:val="00982DA4"/>
    <w:rsid w:val="00982F92"/>
    <w:rsid w:val="00990609"/>
    <w:rsid w:val="0099275B"/>
    <w:rsid w:val="00993779"/>
    <w:rsid w:val="00993EB9"/>
    <w:rsid w:val="00994E3C"/>
    <w:rsid w:val="00995819"/>
    <w:rsid w:val="009A0ECA"/>
    <w:rsid w:val="009A583A"/>
    <w:rsid w:val="009B24CC"/>
    <w:rsid w:val="009B253C"/>
    <w:rsid w:val="009B51DB"/>
    <w:rsid w:val="009B5D96"/>
    <w:rsid w:val="009B703F"/>
    <w:rsid w:val="009C0F8C"/>
    <w:rsid w:val="009C16DA"/>
    <w:rsid w:val="009C3367"/>
    <w:rsid w:val="009C33D6"/>
    <w:rsid w:val="009C4998"/>
    <w:rsid w:val="009C5AD7"/>
    <w:rsid w:val="009C7C94"/>
    <w:rsid w:val="009C7F46"/>
    <w:rsid w:val="009D1042"/>
    <w:rsid w:val="009D1085"/>
    <w:rsid w:val="009D17A9"/>
    <w:rsid w:val="009D205B"/>
    <w:rsid w:val="009D3477"/>
    <w:rsid w:val="009D489F"/>
    <w:rsid w:val="009D4F7C"/>
    <w:rsid w:val="009D5BB6"/>
    <w:rsid w:val="009D60E2"/>
    <w:rsid w:val="009D75A7"/>
    <w:rsid w:val="009D774B"/>
    <w:rsid w:val="009E0E95"/>
    <w:rsid w:val="009E56B8"/>
    <w:rsid w:val="009E789E"/>
    <w:rsid w:val="009E792F"/>
    <w:rsid w:val="009F222A"/>
    <w:rsid w:val="009F3DA5"/>
    <w:rsid w:val="009F614D"/>
    <w:rsid w:val="009F7034"/>
    <w:rsid w:val="009F70AE"/>
    <w:rsid w:val="009F7B2F"/>
    <w:rsid w:val="00A0275B"/>
    <w:rsid w:val="00A03355"/>
    <w:rsid w:val="00A04B33"/>
    <w:rsid w:val="00A05186"/>
    <w:rsid w:val="00A0518D"/>
    <w:rsid w:val="00A06C98"/>
    <w:rsid w:val="00A07EB7"/>
    <w:rsid w:val="00A10624"/>
    <w:rsid w:val="00A10C80"/>
    <w:rsid w:val="00A113D1"/>
    <w:rsid w:val="00A11D86"/>
    <w:rsid w:val="00A1395E"/>
    <w:rsid w:val="00A13BF0"/>
    <w:rsid w:val="00A20523"/>
    <w:rsid w:val="00A2183C"/>
    <w:rsid w:val="00A238B4"/>
    <w:rsid w:val="00A25279"/>
    <w:rsid w:val="00A2681B"/>
    <w:rsid w:val="00A26F10"/>
    <w:rsid w:val="00A3150A"/>
    <w:rsid w:val="00A31DDB"/>
    <w:rsid w:val="00A3251D"/>
    <w:rsid w:val="00A354A1"/>
    <w:rsid w:val="00A37433"/>
    <w:rsid w:val="00A415F6"/>
    <w:rsid w:val="00A41992"/>
    <w:rsid w:val="00A41C4F"/>
    <w:rsid w:val="00A439A6"/>
    <w:rsid w:val="00A4402A"/>
    <w:rsid w:val="00A4437D"/>
    <w:rsid w:val="00A45CA5"/>
    <w:rsid w:val="00A45FE9"/>
    <w:rsid w:val="00A46AB1"/>
    <w:rsid w:val="00A50AD0"/>
    <w:rsid w:val="00A529C9"/>
    <w:rsid w:val="00A53250"/>
    <w:rsid w:val="00A534C0"/>
    <w:rsid w:val="00A55081"/>
    <w:rsid w:val="00A60598"/>
    <w:rsid w:val="00A6110F"/>
    <w:rsid w:val="00A65C95"/>
    <w:rsid w:val="00A66C69"/>
    <w:rsid w:val="00A66F29"/>
    <w:rsid w:val="00A70894"/>
    <w:rsid w:val="00A70E3A"/>
    <w:rsid w:val="00A71AF9"/>
    <w:rsid w:val="00A7246D"/>
    <w:rsid w:val="00A7313A"/>
    <w:rsid w:val="00A7367C"/>
    <w:rsid w:val="00A73AA6"/>
    <w:rsid w:val="00A755C2"/>
    <w:rsid w:val="00A764A8"/>
    <w:rsid w:val="00A80463"/>
    <w:rsid w:val="00A812A1"/>
    <w:rsid w:val="00A82E6B"/>
    <w:rsid w:val="00A833BE"/>
    <w:rsid w:val="00A8545C"/>
    <w:rsid w:val="00A85F1B"/>
    <w:rsid w:val="00A87D04"/>
    <w:rsid w:val="00A9028B"/>
    <w:rsid w:val="00A912EC"/>
    <w:rsid w:val="00A924A0"/>
    <w:rsid w:val="00A9292D"/>
    <w:rsid w:val="00A95480"/>
    <w:rsid w:val="00A978CC"/>
    <w:rsid w:val="00AA19CC"/>
    <w:rsid w:val="00AA71B2"/>
    <w:rsid w:val="00AB1E51"/>
    <w:rsid w:val="00AB4E3B"/>
    <w:rsid w:val="00AB4F34"/>
    <w:rsid w:val="00AB79E1"/>
    <w:rsid w:val="00AC5D2D"/>
    <w:rsid w:val="00AC6707"/>
    <w:rsid w:val="00AC6B93"/>
    <w:rsid w:val="00AC795B"/>
    <w:rsid w:val="00AD0438"/>
    <w:rsid w:val="00AD52DC"/>
    <w:rsid w:val="00AE2733"/>
    <w:rsid w:val="00AE4745"/>
    <w:rsid w:val="00AE6B4C"/>
    <w:rsid w:val="00AF194D"/>
    <w:rsid w:val="00AF2A06"/>
    <w:rsid w:val="00AF31FA"/>
    <w:rsid w:val="00AF45FC"/>
    <w:rsid w:val="00AF71E1"/>
    <w:rsid w:val="00AF7DF0"/>
    <w:rsid w:val="00B01CCF"/>
    <w:rsid w:val="00B02B77"/>
    <w:rsid w:val="00B0384A"/>
    <w:rsid w:val="00B0448D"/>
    <w:rsid w:val="00B1003F"/>
    <w:rsid w:val="00B1194D"/>
    <w:rsid w:val="00B130E3"/>
    <w:rsid w:val="00B145D1"/>
    <w:rsid w:val="00B15008"/>
    <w:rsid w:val="00B22021"/>
    <w:rsid w:val="00B23F9C"/>
    <w:rsid w:val="00B24670"/>
    <w:rsid w:val="00B2485D"/>
    <w:rsid w:val="00B263CB"/>
    <w:rsid w:val="00B26C59"/>
    <w:rsid w:val="00B26FE1"/>
    <w:rsid w:val="00B27020"/>
    <w:rsid w:val="00B30502"/>
    <w:rsid w:val="00B3056E"/>
    <w:rsid w:val="00B33635"/>
    <w:rsid w:val="00B33CE3"/>
    <w:rsid w:val="00B34260"/>
    <w:rsid w:val="00B40102"/>
    <w:rsid w:val="00B40803"/>
    <w:rsid w:val="00B42E14"/>
    <w:rsid w:val="00B441E9"/>
    <w:rsid w:val="00B44A0D"/>
    <w:rsid w:val="00B471F4"/>
    <w:rsid w:val="00B550CF"/>
    <w:rsid w:val="00B5570C"/>
    <w:rsid w:val="00B70511"/>
    <w:rsid w:val="00B7246B"/>
    <w:rsid w:val="00B736AB"/>
    <w:rsid w:val="00B7547C"/>
    <w:rsid w:val="00B853D9"/>
    <w:rsid w:val="00B87934"/>
    <w:rsid w:val="00B9166F"/>
    <w:rsid w:val="00B92822"/>
    <w:rsid w:val="00B93475"/>
    <w:rsid w:val="00B93E4B"/>
    <w:rsid w:val="00B9403E"/>
    <w:rsid w:val="00B9559B"/>
    <w:rsid w:val="00BA18AD"/>
    <w:rsid w:val="00BA1B66"/>
    <w:rsid w:val="00BA2F45"/>
    <w:rsid w:val="00BA33EB"/>
    <w:rsid w:val="00BA565A"/>
    <w:rsid w:val="00BA6892"/>
    <w:rsid w:val="00BA6CC9"/>
    <w:rsid w:val="00BC1A48"/>
    <w:rsid w:val="00BC4578"/>
    <w:rsid w:val="00BC5132"/>
    <w:rsid w:val="00BD03B8"/>
    <w:rsid w:val="00BD3516"/>
    <w:rsid w:val="00BD5A40"/>
    <w:rsid w:val="00BD6270"/>
    <w:rsid w:val="00BE13E5"/>
    <w:rsid w:val="00BE29AF"/>
    <w:rsid w:val="00BE3EFC"/>
    <w:rsid w:val="00BF0E64"/>
    <w:rsid w:val="00BF2C81"/>
    <w:rsid w:val="00BF3A58"/>
    <w:rsid w:val="00BF759A"/>
    <w:rsid w:val="00C0138E"/>
    <w:rsid w:val="00C03EDF"/>
    <w:rsid w:val="00C04094"/>
    <w:rsid w:val="00C1004D"/>
    <w:rsid w:val="00C10560"/>
    <w:rsid w:val="00C126DD"/>
    <w:rsid w:val="00C1388E"/>
    <w:rsid w:val="00C141B0"/>
    <w:rsid w:val="00C14915"/>
    <w:rsid w:val="00C16424"/>
    <w:rsid w:val="00C1715C"/>
    <w:rsid w:val="00C205F2"/>
    <w:rsid w:val="00C21CE8"/>
    <w:rsid w:val="00C21FB0"/>
    <w:rsid w:val="00C25C24"/>
    <w:rsid w:val="00C2690E"/>
    <w:rsid w:val="00C273A0"/>
    <w:rsid w:val="00C31807"/>
    <w:rsid w:val="00C3286F"/>
    <w:rsid w:val="00C363EB"/>
    <w:rsid w:val="00C3657A"/>
    <w:rsid w:val="00C41CDD"/>
    <w:rsid w:val="00C43382"/>
    <w:rsid w:val="00C4475F"/>
    <w:rsid w:val="00C53419"/>
    <w:rsid w:val="00C5520B"/>
    <w:rsid w:val="00C55691"/>
    <w:rsid w:val="00C606A6"/>
    <w:rsid w:val="00C607C7"/>
    <w:rsid w:val="00C73AA7"/>
    <w:rsid w:val="00C75D5D"/>
    <w:rsid w:val="00C76323"/>
    <w:rsid w:val="00C770FD"/>
    <w:rsid w:val="00C77650"/>
    <w:rsid w:val="00C77AEC"/>
    <w:rsid w:val="00C833C9"/>
    <w:rsid w:val="00C863A0"/>
    <w:rsid w:val="00C8742E"/>
    <w:rsid w:val="00C87BA1"/>
    <w:rsid w:val="00C90C08"/>
    <w:rsid w:val="00C90E7A"/>
    <w:rsid w:val="00C93D79"/>
    <w:rsid w:val="00C9429E"/>
    <w:rsid w:val="00C961B1"/>
    <w:rsid w:val="00CA094D"/>
    <w:rsid w:val="00CA11E3"/>
    <w:rsid w:val="00CA35D9"/>
    <w:rsid w:val="00CA5B47"/>
    <w:rsid w:val="00CA61FF"/>
    <w:rsid w:val="00CB0545"/>
    <w:rsid w:val="00CB161B"/>
    <w:rsid w:val="00CB1A58"/>
    <w:rsid w:val="00CB671E"/>
    <w:rsid w:val="00CC0DC5"/>
    <w:rsid w:val="00CC1A29"/>
    <w:rsid w:val="00CC7DC4"/>
    <w:rsid w:val="00CD00AC"/>
    <w:rsid w:val="00CD06DC"/>
    <w:rsid w:val="00CD1D54"/>
    <w:rsid w:val="00CD510A"/>
    <w:rsid w:val="00CD6ADD"/>
    <w:rsid w:val="00CD763D"/>
    <w:rsid w:val="00CD79A3"/>
    <w:rsid w:val="00CE0F50"/>
    <w:rsid w:val="00CE1001"/>
    <w:rsid w:val="00CE193B"/>
    <w:rsid w:val="00CE49E9"/>
    <w:rsid w:val="00CE4B4E"/>
    <w:rsid w:val="00CE5CC4"/>
    <w:rsid w:val="00CF0185"/>
    <w:rsid w:val="00CF1B7C"/>
    <w:rsid w:val="00CF1E0A"/>
    <w:rsid w:val="00CF209F"/>
    <w:rsid w:val="00CF2FB6"/>
    <w:rsid w:val="00CF47DE"/>
    <w:rsid w:val="00CF5CC5"/>
    <w:rsid w:val="00CF60CE"/>
    <w:rsid w:val="00CF67EC"/>
    <w:rsid w:val="00CF7D31"/>
    <w:rsid w:val="00D01228"/>
    <w:rsid w:val="00D01F1D"/>
    <w:rsid w:val="00D032F1"/>
    <w:rsid w:val="00D03A7C"/>
    <w:rsid w:val="00D0409B"/>
    <w:rsid w:val="00D0416B"/>
    <w:rsid w:val="00D0492E"/>
    <w:rsid w:val="00D06073"/>
    <w:rsid w:val="00D06089"/>
    <w:rsid w:val="00D06EBF"/>
    <w:rsid w:val="00D135D2"/>
    <w:rsid w:val="00D165B2"/>
    <w:rsid w:val="00D17D98"/>
    <w:rsid w:val="00D204D1"/>
    <w:rsid w:val="00D21682"/>
    <w:rsid w:val="00D22CE3"/>
    <w:rsid w:val="00D22DF8"/>
    <w:rsid w:val="00D241C9"/>
    <w:rsid w:val="00D25D3C"/>
    <w:rsid w:val="00D27763"/>
    <w:rsid w:val="00D27D26"/>
    <w:rsid w:val="00D30486"/>
    <w:rsid w:val="00D34565"/>
    <w:rsid w:val="00D34860"/>
    <w:rsid w:val="00D35E22"/>
    <w:rsid w:val="00D37311"/>
    <w:rsid w:val="00D4121B"/>
    <w:rsid w:val="00D43F19"/>
    <w:rsid w:val="00D455FF"/>
    <w:rsid w:val="00D46895"/>
    <w:rsid w:val="00D47015"/>
    <w:rsid w:val="00D47EE4"/>
    <w:rsid w:val="00D5167B"/>
    <w:rsid w:val="00D521FA"/>
    <w:rsid w:val="00D5233C"/>
    <w:rsid w:val="00D52FB4"/>
    <w:rsid w:val="00D53B25"/>
    <w:rsid w:val="00D54D7F"/>
    <w:rsid w:val="00D55688"/>
    <w:rsid w:val="00D56062"/>
    <w:rsid w:val="00D568D3"/>
    <w:rsid w:val="00D5790B"/>
    <w:rsid w:val="00D60891"/>
    <w:rsid w:val="00D614E6"/>
    <w:rsid w:val="00D62111"/>
    <w:rsid w:val="00D625E7"/>
    <w:rsid w:val="00D6578F"/>
    <w:rsid w:val="00D65B0A"/>
    <w:rsid w:val="00D65C36"/>
    <w:rsid w:val="00D66654"/>
    <w:rsid w:val="00D67028"/>
    <w:rsid w:val="00D74454"/>
    <w:rsid w:val="00D76C42"/>
    <w:rsid w:val="00D80D51"/>
    <w:rsid w:val="00D813D9"/>
    <w:rsid w:val="00D86051"/>
    <w:rsid w:val="00D90484"/>
    <w:rsid w:val="00D91567"/>
    <w:rsid w:val="00D94CCF"/>
    <w:rsid w:val="00D96234"/>
    <w:rsid w:val="00D97105"/>
    <w:rsid w:val="00DA038A"/>
    <w:rsid w:val="00DA4E1C"/>
    <w:rsid w:val="00DB5AC7"/>
    <w:rsid w:val="00DC0628"/>
    <w:rsid w:val="00DC2E45"/>
    <w:rsid w:val="00DC40AC"/>
    <w:rsid w:val="00DC58AF"/>
    <w:rsid w:val="00DC59F9"/>
    <w:rsid w:val="00DC7658"/>
    <w:rsid w:val="00DD0867"/>
    <w:rsid w:val="00DD1B7C"/>
    <w:rsid w:val="00DD28C5"/>
    <w:rsid w:val="00DD2B66"/>
    <w:rsid w:val="00DD337E"/>
    <w:rsid w:val="00DD5716"/>
    <w:rsid w:val="00DD79A8"/>
    <w:rsid w:val="00DE0306"/>
    <w:rsid w:val="00DE0A1F"/>
    <w:rsid w:val="00DE1DCD"/>
    <w:rsid w:val="00DF056F"/>
    <w:rsid w:val="00DF0D98"/>
    <w:rsid w:val="00DF126D"/>
    <w:rsid w:val="00DF2A55"/>
    <w:rsid w:val="00DF35AC"/>
    <w:rsid w:val="00E00241"/>
    <w:rsid w:val="00E00D99"/>
    <w:rsid w:val="00E0164E"/>
    <w:rsid w:val="00E036E6"/>
    <w:rsid w:val="00E04298"/>
    <w:rsid w:val="00E057B3"/>
    <w:rsid w:val="00E0719B"/>
    <w:rsid w:val="00E14FF0"/>
    <w:rsid w:val="00E164A4"/>
    <w:rsid w:val="00E168C8"/>
    <w:rsid w:val="00E1771E"/>
    <w:rsid w:val="00E204EA"/>
    <w:rsid w:val="00E205B4"/>
    <w:rsid w:val="00E206C9"/>
    <w:rsid w:val="00E21FE1"/>
    <w:rsid w:val="00E23C89"/>
    <w:rsid w:val="00E2487B"/>
    <w:rsid w:val="00E2634F"/>
    <w:rsid w:val="00E2754D"/>
    <w:rsid w:val="00E346AE"/>
    <w:rsid w:val="00E358E4"/>
    <w:rsid w:val="00E35A83"/>
    <w:rsid w:val="00E35BA6"/>
    <w:rsid w:val="00E40069"/>
    <w:rsid w:val="00E40A76"/>
    <w:rsid w:val="00E40AF8"/>
    <w:rsid w:val="00E42224"/>
    <w:rsid w:val="00E4472F"/>
    <w:rsid w:val="00E47603"/>
    <w:rsid w:val="00E50714"/>
    <w:rsid w:val="00E50A49"/>
    <w:rsid w:val="00E510C8"/>
    <w:rsid w:val="00E55BBB"/>
    <w:rsid w:val="00E5672B"/>
    <w:rsid w:val="00E61857"/>
    <w:rsid w:val="00E645A9"/>
    <w:rsid w:val="00E77FD3"/>
    <w:rsid w:val="00E8132F"/>
    <w:rsid w:val="00E91F83"/>
    <w:rsid w:val="00E9227E"/>
    <w:rsid w:val="00E92330"/>
    <w:rsid w:val="00E9540D"/>
    <w:rsid w:val="00E96CE3"/>
    <w:rsid w:val="00EA0893"/>
    <w:rsid w:val="00EA137F"/>
    <w:rsid w:val="00EA67D6"/>
    <w:rsid w:val="00EA73E8"/>
    <w:rsid w:val="00EA77FA"/>
    <w:rsid w:val="00EA7FBB"/>
    <w:rsid w:val="00EB037D"/>
    <w:rsid w:val="00EB1655"/>
    <w:rsid w:val="00EB47AC"/>
    <w:rsid w:val="00EB560F"/>
    <w:rsid w:val="00EB5DFA"/>
    <w:rsid w:val="00EB6866"/>
    <w:rsid w:val="00EB6CC5"/>
    <w:rsid w:val="00EB739F"/>
    <w:rsid w:val="00EB7A7B"/>
    <w:rsid w:val="00EC1970"/>
    <w:rsid w:val="00EC2C06"/>
    <w:rsid w:val="00EC3BBB"/>
    <w:rsid w:val="00EC4594"/>
    <w:rsid w:val="00ED1A70"/>
    <w:rsid w:val="00ED1F9E"/>
    <w:rsid w:val="00ED2000"/>
    <w:rsid w:val="00ED261B"/>
    <w:rsid w:val="00ED2E83"/>
    <w:rsid w:val="00ED46F7"/>
    <w:rsid w:val="00ED516A"/>
    <w:rsid w:val="00ED641A"/>
    <w:rsid w:val="00EE215F"/>
    <w:rsid w:val="00EE2F9C"/>
    <w:rsid w:val="00EE5D27"/>
    <w:rsid w:val="00EE5FAF"/>
    <w:rsid w:val="00EE6B4C"/>
    <w:rsid w:val="00EE6BB3"/>
    <w:rsid w:val="00EF0894"/>
    <w:rsid w:val="00EF0ADE"/>
    <w:rsid w:val="00EF2715"/>
    <w:rsid w:val="00EF447B"/>
    <w:rsid w:val="00F0017B"/>
    <w:rsid w:val="00F00532"/>
    <w:rsid w:val="00F02A32"/>
    <w:rsid w:val="00F02FA2"/>
    <w:rsid w:val="00F0479E"/>
    <w:rsid w:val="00F04EFF"/>
    <w:rsid w:val="00F055D2"/>
    <w:rsid w:val="00F0589C"/>
    <w:rsid w:val="00F10323"/>
    <w:rsid w:val="00F117DC"/>
    <w:rsid w:val="00F11D48"/>
    <w:rsid w:val="00F12D3B"/>
    <w:rsid w:val="00F14AD9"/>
    <w:rsid w:val="00F16568"/>
    <w:rsid w:val="00F16A3A"/>
    <w:rsid w:val="00F16B8F"/>
    <w:rsid w:val="00F17277"/>
    <w:rsid w:val="00F213A1"/>
    <w:rsid w:val="00F3136A"/>
    <w:rsid w:val="00F31BC9"/>
    <w:rsid w:val="00F33C51"/>
    <w:rsid w:val="00F346E2"/>
    <w:rsid w:val="00F354C1"/>
    <w:rsid w:val="00F36E73"/>
    <w:rsid w:val="00F37440"/>
    <w:rsid w:val="00F37A72"/>
    <w:rsid w:val="00F40021"/>
    <w:rsid w:val="00F407C5"/>
    <w:rsid w:val="00F40FCA"/>
    <w:rsid w:val="00F41710"/>
    <w:rsid w:val="00F417FF"/>
    <w:rsid w:val="00F42E24"/>
    <w:rsid w:val="00F44CC6"/>
    <w:rsid w:val="00F456A9"/>
    <w:rsid w:val="00F45A1B"/>
    <w:rsid w:val="00F478AE"/>
    <w:rsid w:val="00F52414"/>
    <w:rsid w:val="00F53B2D"/>
    <w:rsid w:val="00F54E26"/>
    <w:rsid w:val="00F561B0"/>
    <w:rsid w:val="00F6358D"/>
    <w:rsid w:val="00F65EC4"/>
    <w:rsid w:val="00F67F4F"/>
    <w:rsid w:val="00F70A94"/>
    <w:rsid w:val="00F716E9"/>
    <w:rsid w:val="00F72A2E"/>
    <w:rsid w:val="00F73415"/>
    <w:rsid w:val="00F76C2C"/>
    <w:rsid w:val="00F831AB"/>
    <w:rsid w:val="00F87298"/>
    <w:rsid w:val="00F91131"/>
    <w:rsid w:val="00F93EE0"/>
    <w:rsid w:val="00FA1160"/>
    <w:rsid w:val="00FA3004"/>
    <w:rsid w:val="00FA5CF5"/>
    <w:rsid w:val="00FA6E13"/>
    <w:rsid w:val="00FA75EC"/>
    <w:rsid w:val="00FA7E2E"/>
    <w:rsid w:val="00FA7E91"/>
    <w:rsid w:val="00FA7FEA"/>
    <w:rsid w:val="00FB2339"/>
    <w:rsid w:val="00FB58ED"/>
    <w:rsid w:val="00FB62F6"/>
    <w:rsid w:val="00FB797F"/>
    <w:rsid w:val="00FB7D55"/>
    <w:rsid w:val="00FC272F"/>
    <w:rsid w:val="00FC4803"/>
    <w:rsid w:val="00FC501C"/>
    <w:rsid w:val="00FC7717"/>
    <w:rsid w:val="00FC7A13"/>
    <w:rsid w:val="00FD09BA"/>
    <w:rsid w:val="00FD2710"/>
    <w:rsid w:val="00FD326A"/>
    <w:rsid w:val="00FD3D10"/>
    <w:rsid w:val="00FD4BE2"/>
    <w:rsid w:val="00FD4FBB"/>
    <w:rsid w:val="00FD6D79"/>
    <w:rsid w:val="00FD762A"/>
    <w:rsid w:val="00FE003A"/>
    <w:rsid w:val="00FE18D9"/>
    <w:rsid w:val="00FE2EB6"/>
    <w:rsid w:val="00FE3B31"/>
    <w:rsid w:val="00FE4CC1"/>
    <w:rsid w:val="00FE6B80"/>
    <w:rsid w:val="00FE7D77"/>
    <w:rsid w:val="00FF58ED"/>
    <w:rsid w:val="00FF74CF"/>
    <w:rsid w:val="00FF7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75F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139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rna08@mail.ru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deralek@mail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</TotalTime>
  <Pages>2</Pages>
  <Words>355</Words>
  <Characters>2026</Characters>
  <Application>Microsoft Office Outlook</Application>
  <DocSecurity>0</DocSecurity>
  <Lines>0</Lines>
  <Paragraphs>0</Paragraphs>
  <ScaleCrop>false</ScaleCrop>
  <Company>UdSU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Удмуртский госуниверситет</dc:title>
  <dc:subject/>
  <dc:creator>EM</dc:creator>
  <cp:keywords/>
  <dc:description/>
  <cp:lastModifiedBy>XXX</cp:lastModifiedBy>
  <cp:revision>5</cp:revision>
  <cp:lastPrinted>2016-06-08T05:21:00Z</cp:lastPrinted>
  <dcterms:created xsi:type="dcterms:W3CDTF">2016-06-07T12:34:00Z</dcterms:created>
  <dcterms:modified xsi:type="dcterms:W3CDTF">2016-09-02T05:13:00Z</dcterms:modified>
</cp:coreProperties>
</file>